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0CDE9" w14:textId="77777777" w:rsidR="006D7B55" w:rsidRPr="006D7B55" w:rsidRDefault="006D7B55" w:rsidP="006D7B55">
      <w:pPr>
        <w:pStyle w:val="Heading1"/>
        <w:jc w:val="center"/>
        <w:rPr>
          <w:rFonts w:cs="Arial"/>
          <w:color w:val="1F3864" w:themeColor="accent5" w:themeShade="80"/>
          <w:sz w:val="24"/>
          <w:u w:val="single"/>
        </w:rPr>
      </w:pPr>
      <w:r w:rsidRPr="006D7B55">
        <w:rPr>
          <w:rFonts w:cs="Arial"/>
          <w:color w:val="1F3864" w:themeColor="accent5" w:themeShade="80"/>
          <w:sz w:val="24"/>
          <w:u w:val="single"/>
        </w:rPr>
        <w:t>Parental agreement for school to administer medicine</w:t>
      </w:r>
    </w:p>
    <w:p w14:paraId="2DF0CDEA" w14:textId="77777777" w:rsidR="006D7B55" w:rsidRP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  <w:r w:rsidRPr="006D7B55">
        <w:rPr>
          <w:rFonts w:ascii="Arial" w:hAnsi="Arial" w:cs="Arial"/>
          <w:sz w:val="20"/>
          <w:szCs w:val="20"/>
        </w:rPr>
        <w:t>The school will not give your child medicine unless you complete and sign this form.</w:t>
      </w: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04"/>
        <w:gridCol w:w="80"/>
        <w:gridCol w:w="2492"/>
      </w:tblGrid>
      <w:tr w:rsidR="006D7B55" w:rsidRPr="006D7B55" w14:paraId="2DF0CDED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DEB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Date for review to be initiated by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DEC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DF0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DEE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Name of school/setting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DEF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DF3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DF1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Name of child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DF2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DF9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DF4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DF5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DF6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DF7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DF8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DFC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DFA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Group/class/form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DFB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DFF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DFD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Medical condition or illness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DFE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E03" w14:textId="77777777" w:rsidTr="00BA548B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2DF0CE00" w14:textId="77777777" w:rsidR="006D7B55" w:rsidRPr="006D7B55" w:rsidRDefault="006D7B55" w:rsidP="00BA548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DF0CE01" w14:textId="77777777" w:rsidR="006D7B55" w:rsidRPr="006D7B55" w:rsidRDefault="006D7B55" w:rsidP="00BA548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B55">
              <w:rPr>
                <w:rFonts w:ascii="Arial" w:hAnsi="Arial" w:cs="Arial"/>
                <w:b/>
                <w:bCs/>
                <w:sz w:val="20"/>
                <w:szCs w:val="20"/>
              </w:rPr>
              <w:t>Medicine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02" w14:textId="77777777" w:rsidR="006D7B55" w:rsidRPr="006D7B55" w:rsidRDefault="006D7B55" w:rsidP="00BA548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D7B55" w:rsidRPr="006D7B55" w14:paraId="2DF0CE07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04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Name/type of medicine</w:t>
            </w:r>
          </w:p>
          <w:p w14:paraId="2DF0CE05" w14:textId="77777777" w:rsidR="006D7B55" w:rsidRPr="006D7B55" w:rsidRDefault="006D7B55" w:rsidP="00BA548B">
            <w:pPr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7B55">
              <w:rPr>
                <w:rFonts w:ascii="Arial" w:hAnsi="Arial" w:cs="Arial"/>
                <w:i/>
                <w:iCs/>
                <w:sz w:val="20"/>
                <w:szCs w:val="20"/>
              </w:rPr>
              <w:t>(as described on the container)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06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E0D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08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09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0A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0B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0C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E10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0E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Dosage and method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0F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E13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11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Timing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12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E16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14" w14:textId="77777777" w:rsidR="006D7B55" w:rsidRPr="006D7B55" w:rsidRDefault="006D7B55" w:rsidP="00BA548B">
            <w:pPr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Special precautions/other instructions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15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E19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17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18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E1C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1A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Self-administration – y/n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1B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E1F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1D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Procedures to take in an emergency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1E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E24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20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Prescription/Non-Prescription</w:t>
            </w:r>
          </w:p>
          <w:p w14:paraId="2DF0CE21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(Delete as appropriate)</w:t>
            </w:r>
          </w:p>
        </w:tc>
        <w:tc>
          <w:tcPr>
            <w:tcW w:w="2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22" w14:textId="77777777" w:rsidR="006D7B55" w:rsidRPr="006D7B55" w:rsidRDefault="006D7B55" w:rsidP="00BA54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Prescription</w:t>
            </w:r>
          </w:p>
        </w:tc>
        <w:tc>
          <w:tcPr>
            <w:tcW w:w="2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0CE23" w14:textId="77777777" w:rsidR="006D7B55" w:rsidRPr="006D7B55" w:rsidRDefault="006D7B55" w:rsidP="00BA54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Non-prescription</w:t>
            </w:r>
          </w:p>
        </w:tc>
      </w:tr>
      <w:tr w:rsidR="006D7B55" w:rsidRPr="006D7B55" w14:paraId="2DF0CE28" w14:textId="77777777" w:rsidTr="00BA548B">
        <w:tc>
          <w:tcPr>
            <w:tcW w:w="9243" w:type="dxa"/>
            <w:gridSpan w:val="6"/>
            <w:shd w:val="clear" w:color="auto" w:fill="auto"/>
            <w:tcMar>
              <w:top w:w="57" w:type="dxa"/>
              <w:bottom w:w="57" w:type="dxa"/>
            </w:tcMar>
          </w:tcPr>
          <w:p w14:paraId="2DF0CE25" w14:textId="77777777" w:rsidR="006D7B55" w:rsidRPr="006D7B55" w:rsidRDefault="006D7B55" w:rsidP="00BA548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B55">
              <w:rPr>
                <w:rFonts w:ascii="Arial" w:hAnsi="Arial" w:cs="Arial"/>
                <w:b/>
                <w:bCs/>
                <w:sz w:val="20"/>
                <w:szCs w:val="20"/>
              </w:rPr>
              <w:t>NB: Medicines must be in the original container as dispensed by the pharmacy</w:t>
            </w:r>
          </w:p>
          <w:p w14:paraId="2DF0CE26" w14:textId="77777777" w:rsidR="006D7B55" w:rsidRPr="006D7B55" w:rsidRDefault="006D7B55" w:rsidP="00BA548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DF0CE27" w14:textId="77777777" w:rsidR="006D7B55" w:rsidRPr="006D7B55" w:rsidRDefault="006D7B55" w:rsidP="00BA548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B55">
              <w:rPr>
                <w:rFonts w:ascii="Arial" w:hAnsi="Arial" w:cs="Arial"/>
                <w:b/>
                <w:bCs/>
                <w:sz w:val="20"/>
                <w:szCs w:val="20"/>
              </w:rPr>
              <w:t>Contact Details</w:t>
            </w:r>
          </w:p>
        </w:tc>
      </w:tr>
      <w:tr w:rsidR="006D7B55" w:rsidRPr="006D7B55" w14:paraId="2DF0CE2B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29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2A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E2E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2C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Daytime telephone no.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2D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E31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2F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Relationship to child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30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E34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32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Address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33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7B55" w:rsidRPr="006D7B55" w14:paraId="2DF0CE37" w14:textId="77777777" w:rsidTr="00BA548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35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I understand that I must deliver the medicine personally to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F0CE36" w14:textId="77777777" w:rsidR="006D7B55" w:rsidRPr="006D7B55" w:rsidRDefault="006D7B55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B55">
              <w:rPr>
                <w:rFonts w:ascii="Arial" w:hAnsi="Arial" w:cs="Arial"/>
                <w:sz w:val="20"/>
                <w:szCs w:val="20"/>
              </w:rPr>
              <w:t>[agreed member of staff]</w:t>
            </w:r>
          </w:p>
        </w:tc>
      </w:tr>
    </w:tbl>
    <w:p w14:paraId="2DF0CE38" w14:textId="77777777" w:rsidR="006D7B55" w:rsidRP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</w:p>
    <w:p w14:paraId="2DF0CE39" w14:textId="77777777" w:rsidR="006D7B55" w:rsidRP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</w:p>
    <w:p w14:paraId="2DF0CE3A" w14:textId="77777777" w:rsidR="006D7B55" w:rsidRPr="006D7B55" w:rsidRDefault="006D7B55" w:rsidP="006D7B55">
      <w:pPr>
        <w:pStyle w:val="Heading1"/>
        <w:jc w:val="center"/>
        <w:rPr>
          <w:rFonts w:cs="Arial"/>
          <w:color w:val="1F3864" w:themeColor="accent5" w:themeShade="80"/>
          <w:sz w:val="24"/>
          <w:u w:val="single"/>
        </w:rPr>
      </w:pPr>
      <w:r w:rsidRPr="006D7B55">
        <w:rPr>
          <w:rFonts w:cs="Arial"/>
          <w:color w:val="1F3864" w:themeColor="accent5" w:themeShade="80"/>
          <w:sz w:val="24"/>
          <w:u w:val="single"/>
        </w:rPr>
        <w:lastRenderedPageBreak/>
        <w:t>Confirmation of the Headteacher’s agreement to administer medicine</w:t>
      </w:r>
    </w:p>
    <w:p w14:paraId="2DF0CE3B" w14:textId="77777777" w:rsidR="006D7B55" w:rsidRPr="006D7B55" w:rsidRDefault="006D7B55" w:rsidP="006D7B55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D7B55">
        <w:rPr>
          <w:rFonts w:ascii="Arial" w:hAnsi="Arial" w:cs="Arial"/>
          <w:sz w:val="20"/>
          <w:szCs w:val="20"/>
        </w:rPr>
        <w:t xml:space="preserve">Name of School </w:t>
      </w:r>
      <w:r w:rsidRPr="006D7B55">
        <w:rPr>
          <w:rFonts w:ascii="Arial" w:hAnsi="Arial" w:cs="Arial"/>
          <w:b/>
          <w:sz w:val="20"/>
          <w:szCs w:val="20"/>
          <w:u w:val="single"/>
        </w:rPr>
        <w:t>St Mary’s CE School</w:t>
      </w:r>
    </w:p>
    <w:p w14:paraId="2DF0CE3C" w14:textId="77777777" w:rsidR="006D7B55" w:rsidRP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</w:p>
    <w:p w14:paraId="2DF0CE3D" w14:textId="77777777" w:rsid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  <w:r w:rsidRPr="006D7B55">
        <w:rPr>
          <w:rFonts w:ascii="Arial" w:hAnsi="Arial" w:cs="Arial"/>
          <w:sz w:val="20"/>
          <w:szCs w:val="20"/>
        </w:rPr>
        <w:t xml:space="preserve">It is agreed that </w:t>
      </w:r>
      <w:r w:rsidRPr="006D7B55">
        <w:rPr>
          <w:rFonts w:ascii="Arial" w:hAnsi="Arial" w:cs="Arial"/>
          <w:sz w:val="20"/>
          <w:szCs w:val="20"/>
          <w:u w:val="single"/>
        </w:rPr>
        <w:t xml:space="preserve">                </w:t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 w:rsidRPr="006D7B55">
        <w:rPr>
          <w:rFonts w:ascii="Arial" w:hAnsi="Arial" w:cs="Arial"/>
          <w:sz w:val="20"/>
          <w:szCs w:val="20"/>
          <w:u w:val="single"/>
        </w:rPr>
        <w:t xml:space="preserve">       </w:t>
      </w:r>
      <w:r w:rsidRPr="006D7B55">
        <w:rPr>
          <w:rFonts w:ascii="Arial" w:hAnsi="Arial" w:cs="Arial"/>
          <w:sz w:val="20"/>
          <w:szCs w:val="20"/>
        </w:rPr>
        <w:t xml:space="preserve"> (Name of Pupil) </w:t>
      </w:r>
    </w:p>
    <w:p w14:paraId="2DF0CE3E" w14:textId="77777777" w:rsid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</w:p>
    <w:p w14:paraId="2DF0CE3F" w14:textId="77777777" w:rsid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  <w:r w:rsidRPr="006D7B55">
        <w:rPr>
          <w:rFonts w:ascii="Arial" w:hAnsi="Arial" w:cs="Arial"/>
          <w:sz w:val="20"/>
          <w:szCs w:val="20"/>
        </w:rPr>
        <w:t xml:space="preserve">will receive  </w:t>
      </w:r>
      <w:r w:rsidRPr="006D7B55">
        <w:rPr>
          <w:rFonts w:ascii="Arial" w:hAnsi="Arial" w:cs="Arial"/>
          <w:sz w:val="20"/>
          <w:szCs w:val="20"/>
          <w:u w:val="single"/>
        </w:rPr>
        <w:t xml:space="preserve">                   </w:t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 w:rsidRPr="006D7B55">
        <w:rPr>
          <w:rFonts w:ascii="Arial" w:hAnsi="Arial" w:cs="Arial"/>
          <w:sz w:val="20"/>
          <w:szCs w:val="20"/>
          <w:u w:val="single"/>
        </w:rPr>
        <w:t xml:space="preserve">             </w:t>
      </w:r>
      <w:proofErr w:type="gramStart"/>
      <w:r w:rsidRPr="006D7B55">
        <w:rPr>
          <w:rFonts w:ascii="Arial" w:hAnsi="Arial" w:cs="Arial"/>
          <w:sz w:val="20"/>
          <w:szCs w:val="20"/>
          <w:u w:val="single"/>
        </w:rPr>
        <w:t xml:space="preserve">   </w:t>
      </w:r>
      <w:r w:rsidRPr="006D7B55">
        <w:rPr>
          <w:rFonts w:ascii="Arial" w:hAnsi="Arial" w:cs="Arial"/>
          <w:sz w:val="20"/>
          <w:szCs w:val="20"/>
        </w:rPr>
        <w:t>(</w:t>
      </w:r>
      <w:proofErr w:type="gramEnd"/>
      <w:r w:rsidRPr="006D7B55">
        <w:rPr>
          <w:rFonts w:ascii="Arial" w:hAnsi="Arial" w:cs="Arial"/>
          <w:sz w:val="20"/>
          <w:szCs w:val="20"/>
        </w:rPr>
        <w:t xml:space="preserve">quantity and name of medicine) every day </w:t>
      </w:r>
    </w:p>
    <w:p w14:paraId="2DF0CE40" w14:textId="77777777" w:rsid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</w:p>
    <w:p w14:paraId="2DF0CE41" w14:textId="77777777" w:rsid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  <w:r w:rsidRPr="006D7B55">
        <w:rPr>
          <w:rFonts w:ascii="Arial" w:hAnsi="Arial" w:cs="Arial"/>
          <w:sz w:val="20"/>
          <w:szCs w:val="20"/>
        </w:rPr>
        <w:t>at</w:t>
      </w:r>
      <w:r w:rsidRPr="006D7B55">
        <w:rPr>
          <w:rFonts w:ascii="Arial" w:hAnsi="Arial" w:cs="Arial"/>
          <w:sz w:val="20"/>
          <w:szCs w:val="20"/>
          <w:u w:val="single"/>
        </w:rPr>
        <w:t xml:space="preserve">             </w:t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 w:rsidRPr="006D7B55">
        <w:rPr>
          <w:rFonts w:ascii="Arial" w:hAnsi="Arial" w:cs="Arial"/>
          <w:sz w:val="20"/>
          <w:szCs w:val="20"/>
          <w:u w:val="single"/>
        </w:rPr>
        <w:t xml:space="preserve">       </w:t>
      </w:r>
      <w:proofErr w:type="gramStart"/>
      <w:r w:rsidRPr="006D7B55">
        <w:rPr>
          <w:rFonts w:ascii="Arial" w:hAnsi="Arial" w:cs="Arial"/>
          <w:sz w:val="20"/>
          <w:szCs w:val="20"/>
          <w:u w:val="single"/>
        </w:rPr>
        <w:t xml:space="preserve">   </w:t>
      </w:r>
      <w:r w:rsidRPr="006D7B55">
        <w:rPr>
          <w:rFonts w:ascii="Arial" w:hAnsi="Arial" w:cs="Arial"/>
          <w:sz w:val="20"/>
          <w:szCs w:val="20"/>
        </w:rPr>
        <w:t>(</w:t>
      </w:r>
      <w:proofErr w:type="gramEnd"/>
      <w:r w:rsidRPr="006D7B55">
        <w:rPr>
          <w:rFonts w:ascii="Arial" w:hAnsi="Arial" w:cs="Arial"/>
          <w:sz w:val="20"/>
          <w:szCs w:val="20"/>
        </w:rPr>
        <w:t xml:space="preserve">time medicine is to be administered </w:t>
      </w:r>
      <w:proofErr w:type="spellStart"/>
      <w:r w:rsidRPr="006D7B55">
        <w:rPr>
          <w:rFonts w:ascii="Arial" w:hAnsi="Arial" w:cs="Arial"/>
          <w:sz w:val="20"/>
          <w:szCs w:val="20"/>
        </w:rPr>
        <w:t>eg</w:t>
      </w:r>
      <w:proofErr w:type="spellEnd"/>
      <w:r w:rsidRPr="006D7B55">
        <w:rPr>
          <w:rFonts w:ascii="Arial" w:hAnsi="Arial" w:cs="Arial"/>
          <w:sz w:val="20"/>
          <w:szCs w:val="20"/>
        </w:rPr>
        <w:t xml:space="preserve"> lunchtime or afternoon break). </w:t>
      </w:r>
    </w:p>
    <w:p w14:paraId="2DF0CE42" w14:textId="77777777" w:rsid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</w:p>
    <w:p w14:paraId="2DF0CE43" w14:textId="77777777" w:rsid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</w:p>
    <w:p w14:paraId="2DF0CE44" w14:textId="77777777" w:rsidR="006D7B55" w:rsidRDefault="006D7B55" w:rsidP="006D7B55">
      <w:pPr>
        <w:jc w:val="both"/>
        <w:rPr>
          <w:rFonts w:ascii="Arial" w:hAnsi="Arial" w:cs="Arial"/>
          <w:sz w:val="20"/>
          <w:szCs w:val="20"/>
          <w:u w:val="single"/>
        </w:rPr>
      </w:pPr>
      <w:r w:rsidRPr="006D7B55">
        <w:rPr>
          <w:rFonts w:ascii="Arial" w:hAnsi="Arial" w:cs="Arial"/>
          <w:sz w:val="20"/>
          <w:szCs w:val="20"/>
          <w:u w:val="single"/>
        </w:rPr>
        <w:t xml:space="preserve">                        </w:t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 w:rsidRPr="006D7B55">
        <w:rPr>
          <w:rFonts w:ascii="Arial" w:hAnsi="Arial" w:cs="Arial"/>
          <w:sz w:val="20"/>
          <w:szCs w:val="20"/>
          <w:u w:val="single"/>
        </w:rPr>
        <w:t xml:space="preserve">                </w:t>
      </w:r>
      <w:r w:rsidRPr="006D7B55">
        <w:rPr>
          <w:rFonts w:ascii="Arial" w:hAnsi="Arial" w:cs="Arial"/>
          <w:sz w:val="20"/>
          <w:szCs w:val="20"/>
        </w:rPr>
        <w:t>(</w:t>
      </w:r>
      <w:proofErr w:type="gramStart"/>
      <w:r w:rsidRPr="006D7B55">
        <w:rPr>
          <w:rFonts w:ascii="Arial" w:hAnsi="Arial" w:cs="Arial"/>
          <w:sz w:val="20"/>
          <w:szCs w:val="20"/>
        </w:rPr>
        <w:t>name</w:t>
      </w:r>
      <w:proofErr w:type="gramEnd"/>
      <w:r w:rsidRPr="006D7B55">
        <w:rPr>
          <w:rFonts w:ascii="Arial" w:hAnsi="Arial" w:cs="Arial"/>
          <w:sz w:val="20"/>
          <w:szCs w:val="20"/>
        </w:rPr>
        <w:t xml:space="preserve"> of pupil) will be given/supervised whilst he/she takes their medicine by </w:t>
      </w:r>
      <w:r w:rsidRPr="006D7B55">
        <w:rPr>
          <w:rFonts w:ascii="Arial" w:hAnsi="Arial" w:cs="Arial"/>
          <w:sz w:val="20"/>
          <w:szCs w:val="20"/>
          <w:u w:val="single"/>
        </w:rPr>
        <w:t xml:space="preserve">                    </w:t>
      </w:r>
    </w:p>
    <w:p w14:paraId="2DF0CE45" w14:textId="77777777" w:rsidR="006D7B55" w:rsidRDefault="006D7B55" w:rsidP="006D7B55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2DF0CE46" w14:textId="77777777" w:rsidR="006D7B55" w:rsidRP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</w:r>
      <w:r w:rsidRPr="006D7B55">
        <w:rPr>
          <w:rFonts w:ascii="Arial" w:hAnsi="Arial" w:cs="Arial"/>
          <w:sz w:val="20"/>
          <w:szCs w:val="20"/>
          <w:u w:val="single"/>
        </w:rPr>
        <w:t xml:space="preserve">                    (</w:t>
      </w:r>
      <w:proofErr w:type="gramStart"/>
      <w:r w:rsidRPr="006D7B55">
        <w:rPr>
          <w:rFonts w:ascii="Arial" w:hAnsi="Arial" w:cs="Arial"/>
          <w:sz w:val="20"/>
          <w:szCs w:val="20"/>
        </w:rPr>
        <w:t>name</w:t>
      </w:r>
      <w:proofErr w:type="gramEnd"/>
      <w:r w:rsidRPr="006D7B55">
        <w:rPr>
          <w:rFonts w:ascii="Arial" w:hAnsi="Arial" w:cs="Arial"/>
          <w:sz w:val="20"/>
          <w:szCs w:val="20"/>
        </w:rPr>
        <w:t xml:space="preserve"> of staff member). </w:t>
      </w:r>
    </w:p>
    <w:p w14:paraId="2DF0CE47" w14:textId="77777777" w:rsidR="006D7B55" w:rsidRP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</w:p>
    <w:p w14:paraId="2DF0CE48" w14:textId="77777777" w:rsid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</w:p>
    <w:p w14:paraId="2DF0CE49" w14:textId="77777777" w:rsidR="006D7B55" w:rsidRP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  <w:r w:rsidRPr="006D7B55">
        <w:rPr>
          <w:rFonts w:ascii="Arial" w:hAnsi="Arial" w:cs="Arial"/>
          <w:sz w:val="20"/>
          <w:szCs w:val="20"/>
        </w:rPr>
        <w:t xml:space="preserve">This agreement will continue until the end of the residential trip                                    </w:t>
      </w:r>
    </w:p>
    <w:p w14:paraId="2DF0CE4A" w14:textId="77777777" w:rsidR="006D7B55" w:rsidRPr="006D7B55" w:rsidRDefault="006D7B55" w:rsidP="006D7B55">
      <w:pPr>
        <w:jc w:val="both"/>
        <w:rPr>
          <w:rFonts w:ascii="Arial" w:hAnsi="Arial" w:cs="Arial"/>
          <w:sz w:val="20"/>
          <w:szCs w:val="20"/>
        </w:rPr>
      </w:pPr>
    </w:p>
    <w:p w14:paraId="2DF0CE4B" w14:textId="77777777" w:rsidR="006D7B55" w:rsidRPr="006D7B55" w:rsidRDefault="006D7B55" w:rsidP="006D7B55">
      <w:pPr>
        <w:tabs>
          <w:tab w:val="left" w:leader="underscore" w:pos="3666"/>
          <w:tab w:val="left" w:pos="3978"/>
          <w:tab w:val="left" w:leader="underscore" w:pos="8970"/>
        </w:tabs>
        <w:ind w:right="-21"/>
        <w:jc w:val="both"/>
        <w:rPr>
          <w:rFonts w:ascii="Arial" w:hAnsi="Arial" w:cs="Arial"/>
          <w:sz w:val="20"/>
          <w:szCs w:val="20"/>
        </w:rPr>
      </w:pPr>
      <w:r w:rsidRPr="006D7B55">
        <w:rPr>
          <w:rFonts w:ascii="Arial" w:hAnsi="Arial" w:cs="Arial"/>
          <w:sz w:val="20"/>
          <w:szCs w:val="20"/>
        </w:rPr>
        <w:t xml:space="preserve">Signed </w:t>
      </w:r>
      <w:r w:rsidRPr="006D7B55">
        <w:rPr>
          <w:rFonts w:ascii="Arial" w:hAnsi="Arial" w:cs="Arial"/>
          <w:sz w:val="20"/>
          <w:szCs w:val="20"/>
        </w:rPr>
        <w:tab/>
      </w:r>
      <w:r w:rsidRPr="006D7B55">
        <w:rPr>
          <w:rFonts w:ascii="Arial" w:hAnsi="Arial" w:cs="Arial"/>
          <w:sz w:val="20"/>
          <w:szCs w:val="20"/>
        </w:rPr>
        <w:tab/>
        <w:t xml:space="preserve">              Date</w:t>
      </w:r>
      <w:r w:rsidRPr="006D7B55">
        <w:rPr>
          <w:rFonts w:ascii="Arial" w:hAnsi="Arial" w:cs="Arial"/>
          <w:sz w:val="20"/>
          <w:szCs w:val="20"/>
        </w:rPr>
        <w:tab/>
      </w:r>
    </w:p>
    <w:p w14:paraId="2DF0CE4C" w14:textId="77777777" w:rsidR="006D7B55" w:rsidRDefault="006D7B55" w:rsidP="006D7B55">
      <w:pPr>
        <w:rPr>
          <w:rFonts w:ascii="Arial" w:hAnsi="Arial" w:cs="Arial"/>
          <w:sz w:val="20"/>
          <w:szCs w:val="20"/>
        </w:rPr>
      </w:pPr>
    </w:p>
    <w:p w14:paraId="2DF0CE4D" w14:textId="77777777" w:rsidR="006D7B55" w:rsidRPr="006D7B55" w:rsidRDefault="006D7B55" w:rsidP="006D7B55">
      <w:pPr>
        <w:rPr>
          <w:rFonts w:ascii="Arial" w:hAnsi="Arial" w:cs="Arial"/>
          <w:sz w:val="20"/>
          <w:szCs w:val="20"/>
        </w:rPr>
      </w:pPr>
      <w:r w:rsidRPr="006D7B55">
        <w:rPr>
          <w:rFonts w:ascii="Arial" w:hAnsi="Arial" w:cs="Arial"/>
          <w:sz w:val="20"/>
          <w:szCs w:val="20"/>
        </w:rPr>
        <w:t>(The Head Teacher/Named Member of Staff)</w:t>
      </w:r>
    </w:p>
    <w:p w14:paraId="2DF0CE4E" w14:textId="77777777" w:rsidR="00D33EE8" w:rsidRPr="006D7B55" w:rsidRDefault="00D33EE8" w:rsidP="006D7B55">
      <w:pPr>
        <w:rPr>
          <w:sz w:val="20"/>
          <w:szCs w:val="20"/>
        </w:rPr>
      </w:pPr>
    </w:p>
    <w:sectPr w:rsidR="00D33EE8" w:rsidRPr="006D7B55" w:rsidSect="00F21D67">
      <w:headerReference w:type="default" r:id="rId10"/>
      <w:footerReference w:type="default" r:id="rId11"/>
      <w:pgSz w:w="11906" w:h="16838" w:code="9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EAD3A" w14:textId="77777777" w:rsidR="001F3C5D" w:rsidRDefault="001F3C5D" w:rsidP="00171AC2">
      <w:r>
        <w:separator/>
      </w:r>
    </w:p>
  </w:endnote>
  <w:endnote w:type="continuationSeparator" w:id="0">
    <w:p w14:paraId="267C7E7F" w14:textId="77777777" w:rsidR="001F3C5D" w:rsidRDefault="001F3C5D" w:rsidP="00171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0CE54" w14:textId="77777777" w:rsidR="00281381" w:rsidRDefault="00F21D67">
    <w:pPr>
      <w:pStyle w:val="Footer"/>
    </w:pPr>
    <w:r>
      <w:rPr>
        <w:rFonts w:ascii="Comic Sans MS" w:hAnsi="Comic Sans MS"/>
        <w:b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DF0CE5A" wp14:editId="2DF0CE5B">
              <wp:simplePos x="0" y="0"/>
              <wp:positionH relativeFrom="page">
                <wp:posOffset>4552950</wp:posOffset>
              </wp:positionH>
              <wp:positionV relativeFrom="paragraph">
                <wp:posOffset>-971550</wp:posOffset>
              </wp:positionV>
              <wp:extent cx="2838450" cy="1047750"/>
              <wp:effectExtent l="76200" t="19050" r="76200" b="133350"/>
              <wp:wrapNone/>
              <wp:docPr id="3" name="Right Tri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2838450" cy="1047750"/>
                      </a:xfrm>
                      <a:prstGeom prst="rtTriangle">
                        <a:avLst/>
                      </a:prstGeom>
                      <a:solidFill>
                        <a:srgbClr val="00CC99"/>
                      </a:solidFill>
                      <a:effectLst>
                        <a:outerShdw blurRad="50800" dist="50800" dir="5400000" algn="ctr" rotWithShape="0">
                          <a:srgbClr val="7030A0"/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7C31D2"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3" o:spid="_x0000_s1026" type="#_x0000_t6" style="position:absolute;margin-left:358.5pt;margin-top:-76.5pt;width:223.5pt;height:82.5pt;flip:x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" fillcolor="#0c9" strokecolor="#1f4d78 [1604]" strokeweight="1pt">
              <v:shadow on="t" color="#7030a0" offset="0,4pt"/>
              <w10:wrap anchorx="page"/>
            </v:shape>
          </w:pict>
        </mc:Fallback>
      </mc:AlternateContent>
    </w:r>
    <w:r w:rsidR="005F46DD" w:rsidRPr="00494B19">
      <w:rPr>
        <w:noProof/>
        <w:sz w:val="20"/>
        <w:szCs w:val="20"/>
        <w:lang w:val="en-GB" w:eastAsia="en-GB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DF0CE5C" wp14:editId="2DF0CE5D">
              <wp:simplePos x="0" y="0"/>
              <wp:positionH relativeFrom="margin">
                <wp:posOffset>-257175</wp:posOffset>
              </wp:positionH>
              <wp:positionV relativeFrom="paragraph">
                <wp:posOffset>-403225</wp:posOffset>
              </wp:positionV>
              <wp:extent cx="4391025" cy="1404620"/>
              <wp:effectExtent l="0" t="0" r="0" b="635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F0CE5E" w14:textId="425D601F" w:rsidR="005F46DD" w:rsidRDefault="005F46DD" w:rsidP="0028138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Head Teacher;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Mr</w:t>
                          </w:r>
                          <w:r w:rsidR="00BE406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</w:t>
                          </w:r>
                          <w:proofErr w:type="spellEnd"/>
                          <w:r w:rsidR="00BE406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Lisa </w:t>
                          </w:r>
                          <w:proofErr w:type="spellStart"/>
                          <w:r w:rsidR="00BE406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Bennett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</w:t>
                          </w:r>
                          <w:proofErr w:type="spellEnd"/>
                        </w:p>
                        <w:p w14:paraId="2DF0CE5F" w14:textId="77777777" w:rsidR="00281381" w:rsidRPr="005F46DD" w:rsidRDefault="00281381" w:rsidP="0028138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St Mary’s CE School, Keen Close, Aylesbury, Bucks, HP19 7WF</w:t>
                          </w:r>
                        </w:p>
                        <w:p w14:paraId="2DF0CE60" w14:textId="1F360F88" w:rsidR="00281381" w:rsidRPr="005F46DD" w:rsidRDefault="00281381" w:rsidP="0028138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Tel; 01296 4</w:t>
                          </w:r>
                          <w:r w:rsidR="002E1C0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8</w:t>
                          </w: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2094</w:t>
                          </w:r>
                          <w:r w:rsid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E-Mail; </w:t>
                          </w:r>
                          <w:r w:rsidR="009510B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office@sma.odbst.org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DF0CE5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20.25pt;margin-top:-31.75pt;width:345.7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" filled="f" stroked="f">
              <v:textbox style="mso-fit-shape-to-text:t">
                <w:txbxContent>
                  <w:p w14:paraId="2DF0CE5E" w14:textId="425D601F" w:rsidR="005F46DD" w:rsidRDefault="005F46DD" w:rsidP="00281381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Head Teacher; </w:t>
                    </w:r>
                    <w:proofErr w:type="spellStart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Mr</w:t>
                    </w:r>
                    <w:r w:rsidR="00BE4062">
                      <w:rPr>
                        <w:rFonts w:ascii="Arial" w:hAnsi="Arial" w:cs="Arial"/>
                        <w:sz w:val="16"/>
                        <w:szCs w:val="16"/>
                      </w:rPr>
                      <w:t>s</w:t>
                    </w:r>
                    <w:proofErr w:type="spellEnd"/>
                    <w:r w:rsidR="00BE4062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Lisa </w:t>
                    </w:r>
                    <w:proofErr w:type="spellStart"/>
                    <w:r w:rsidR="00BE4062">
                      <w:rPr>
                        <w:rFonts w:ascii="Arial" w:hAnsi="Arial" w:cs="Arial"/>
                        <w:sz w:val="16"/>
                        <w:szCs w:val="16"/>
                      </w:rPr>
                      <w:t>Bennett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e</w:t>
                    </w:r>
                    <w:proofErr w:type="spellEnd"/>
                  </w:p>
                  <w:p w14:paraId="2DF0CE5F" w14:textId="77777777" w:rsidR="00281381" w:rsidRPr="005F46DD" w:rsidRDefault="00281381" w:rsidP="00281381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St Mary’s CE School, Keen Close, Aylesbury, Bucks, HP19 7WF</w:t>
                    </w:r>
                  </w:p>
                  <w:p w14:paraId="2DF0CE60" w14:textId="1F360F88" w:rsidR="00281381" w:rsidRPr="005F46DD" w:rsidRDefault="00281381" w:rsidP="00281381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Tel; 01296 4</w:t>
                    </w:r>
                    <w:r w:rsidR="002E1C07">
                      <w:rPr>
                        <w:rFonts w:ascii="Arial" w:hAnsi="Arial" w:cs="Arial"/>
                        <w:sz w:val="16"/>
                        <w:szCs w:val="16"/>
                      </w:rPr>
                      <w:t>8</w:t>
                    </w: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2094</w:t>
                    </w:r>
                    <w:r w:rsidR="005F46DD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E-Mail; </w:t>
                    </w:r>
                    <w:r w:rsidR="009510BD">
                      <w:rPr>
                        <w:rFonts w:ascii="Arial" w:hAnsi="Arial" w:cs="Arial"/>
                        <w:sz w:val="16"/>
                        <w:szCs w:val="16"/>
                      </w:rPr>
                      <w:t>office@sma.odbst.org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2DF0CE55" w14:textId="77777777" w:rsidR="00281381" w:rsidRDefault="002813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52AD6" w14:textId="77777777" w:rsidR="001F3C5D" w:rsidRDefault="001F3C5D" w:rsidP="00171AC2">
      <w:r>
        <w:separator/>
      </w:r>
    </w:p>
  </w:footnote>
  <w:footnote w:type="continuationSeparator" w:id="0">
    <w:p w14:paraId="1E42E07D" w14:textId="77777777" w:rsidR="001F3C5D" w:rsidRDefault="001F3C5D" w:rsidP="00171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0CE53" w14:textId="77777777" w:rsidR="00171AC2" w:rsidRPr="00171AC2" w:rsidRDefault="00405E14" w:rsidP="00631B65">
    <w:pPr>
      <w:pStyle w:val="Header"/>
      <w:ind w:left="3983" w:firstLine="4513"/>
      <w:rPr>
        <w:rFonts w:ascii="Comic Sans MS" w:hAnsi="Comic Sans MS"/>
        <w:b/>
      </w:rPr>
    </w:pPr>
    <w:r>
      <w:rPr>
        <w:rFonts w:ascii="Comic Sans MS" w:hAnsi="Comic Sans MS"/>
        <w:b/>
        <w:noProof/>
        <w:lang w:val="en-GB" w:eastAsia="en-GB"/>
      </w:rPr>
      <w:drawing>
        <wp:inline distT="0" distB="0" distL="0" distR="0" wp14:anchorId="2DF0CE56" wp14:editId="2DF0CE57">
          <wp:extent cx="1685924" cy="1310457"/>
          <wp:effectExtent l="0" t="0" r="0" b="444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mbined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1193" cy="1322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81381">
      <w:rPr>
        <w:rFonts w:ascii="Comic Sans MS" w:hAnsi="Comic Sans MS"/>
        <w:b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F0CE58" wp14:editId="2DF0CE59">
              <wp:simplePos x="0" y="0"/>
              <wp:positionH relativeFrom="page">
                <wp:posOffset>152400</wp:posOffset>
              </wp:positionH>
              <wp:positionV relativeFrom="paragraph">
                <wp:posOffset>-248285</wp:posOffset>
              </wp:positionV>
              <wp:extent cx="2838450" cy="1047750"/>
              <wp:effectExtent l="57150" t="0" r="76200" b="133350"/>
              <wp:wrapNone/>
              <wp:docPr id="2" name="Right Tri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H="1">
                        <a:off x="0" y="0"/>
                        <a:ext cx="2838450" cy="1047750"/>
                      </a:xfrm>
                      <a:prstGeom prst="rtTriangle">
                        <a:avLst/>
                      </a:prstGeom>
                      <a:solidFill>
                        <a:srgbClr val="00CC99"/>
                      </a:solidFill>
                      <a:effectLst>
                        <a:outerShdw blurRad="50800" dist="50800" dir="5400000" algn="ctr" rotWithShape="0">
                          <a:srgbClr val="7030A0"/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3BB4B3"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2" o:spid="_x0000_s1026" type="#_x0000_t6" style="position:absolute;margin-left:12pt;margin-top:-19.55pt;width:223.5pt;height:82.5pt;rotation:180;flip:x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" fillcolor="#0c9" strokecolor="#1f4d78 [1604]" strokeweight="1pt">
              <v:shadow on="t" color="#7030a0" offset="0,4pt"/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83665"/>
    <w:multiLevelType w:val="hybridMultilevel"/>
    <w:tmpl w:val="EEFA7032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92980"/>
    <w:multiLevelType w:val="hybridMultilevel"/>
    <w:tmpl w:val="A2E824A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8619335">
    <w:abstractNumId w:val="1"/>
  </w:num>
  <w:num w:numId="2" w16cid:durableId="1079058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>
      <o:colormru v:ext="edit" colors="#599d48,#610912,#0c6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AC2"/>
    <w:rsid w:val="00106F79"/>
    <w:rsid w:val="00171AC2"/>
    <w:rsid w:val="001946A8"/>
    <w:rsid w:val="001E640C"/>
    <w:rsid w:val="001F3C5D"/>
    <w:rsid w:val="00207353"/>
    <w:rsid w:val="002075D7"/>
    <w:rsid w:val="002225EC"/>
    <w:rsid w:val="00281381"/>
    <w:rsid w:val="002E1C07"/>
    <w:rsid w:val="002E296A"/>
    <w:rsid w:val="003024FD"/>
    <w:rsid w:val="00382820"/>
    <w:rsid w:val="003A572C"/>
    <w:rsid w:val="003B1AB9"/>
    <w:rsid w:val="00405E14"/>
    <w:rsid w:val="00412950"/>
    <w:rsid w:val="00494B19"/>
    <w:rsid w:val="004F2F2F"/>
    <w:rsid w:val="00545DB5"/>
    <w:rsid w:val="005A5FA5"/>
    <w:rsid w:val="005E203D"/>
    <w:rsid w:val="005F46DD"/>
    <w:rsid w:val="00631B65"/>
    <w:rsid w:val="006A1767"/>
    <w:rsid w:val="006D7B55"/>
    <w:rsid w:val="006E7E38"/>
    <w:rsid w:val="006F2EB1"/>
    <w:rsid w:val="00703359"/>
    <w:rsid w:val="007221C2"/>
    <w:rsid w:val="0075547F"/>
    <w:rsid w:val="00767823"/>
    <w:rsid w:val="007F77D6"/>
    <w:rsid w:val="0084528E"/>
    <w:rsid w:val="00847ACA"/>
    <w:rsid w:val="0086306F"/>
    <w:rsid w:val="008D5933"/>
    <w:rsid w:val="009009D9"/>
    <w:rsid w:val="0093349C"/>
    <w:rsid w:val="009510BD"/>
    <w:rsid w:val="0095620D"/>
    <w:rsid w:val="009708F6"/>
    <w:rsid w:val="009859C0"/>
    <w:rsid w:val="009E20B7"/>
    <w:rsid w:val="00AE5C30"/>
    <w:rsid w:val="00B064F2"/>
    <w:rsid w:val="00B8706B"/>
    <w:rsid w:val="00B92ECB"/>
    <w:rsid w:val="00BE4062"/>
    <w:rsid w:val="00C32776"/>
    <w:rsid w:val="00C36660"/>
    <w:rsid w:val="00C45DAD"/>
    <w:rsid w:val="00C62249"/>
    <w:rsid w:val="00D23793"/>
    <w:rsid w:val="00D278F8"/>
    <w:rsid w:val="00D33EE8"/>
    <w:rsid w:val="00D87503"/>
    <w:rsid w:val="00DA7C3C"/>
    <w:rsid w:val="00DC5C22"/>
    <w:rsid w:val="00DE14E1"/>
    <w:rsid w:val="00E0136F"/>
    <w:rsid w:val="00E428F0"/>
    <w:rsid w:val="00E50195"/>
    <w:rsid w:val="00E54BA9"/>
    <w:rsid w:val="00EB3D44"/>
    <w:rsid w:val="00F11B6E"/>
    <w:rsid w:val="00F21D67"/>
    <w:rsid w:val="00F63F8D"/>
    <w:rsid w:val="00FA37D0"/>
    <w:rsid w:val="00FC11F2"/>
    <w:rsid w:val="00FC54D0"/>
    <w:rsid w:val="00FD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599d48,#610912,#0c6"/>
    </o:shapedefaults>
    <o:shapelayout v:ext="edit">
      <o:idmap v:ext="edit" data="2"/>
    </o:shapelayout>
  </w:shapeDefaults>
  <w:decimalSymbol w:val="."/>
  <w:listSeparator w:val=","/>
  <w14:docId w14:val="2DF0CDE9"/>
  <w15:chartTrackingRefBased/>
  <w15:docId w15:val="{5E46A5C5-DA01-4A16-80BB-5A645E45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ko-KR"/>
    </w:rPr>
  </w:style>
  <w:style w:type="paragraph" w:styleId="Heading1">
    <w:name w:val="heading 1"/>
    <w:basedOn w:val="Normal"/>
    <w:next w:val="Normal"/>
    <w:link w:val="Heading1Char"/>
    <w:qFormat/>
    <w:rsid w:val="00207353"/>
    <w:pPr>
      <w:pageBreakBefore/>
      <w:spacing w:after="240"/>
      <w:outlineLvl w:val="0"/>
    </w:pPr>
    <w:rPr>
      <w:rFonts w:ascii="Arial" w:eastAsia="Times New Roman" w:hAnsi="Arial"/>
      <w:b/>
      <w:color w:val="104F75"/>
      <w:sz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Стиль1"/>
    <w:basedOn w:val="Normal"/>
    <w:rsid w:val="00D278F8"/>
  </w:style>
  <w:style w:type="character" w:customStyle="1" w:styleId="sowc">
    <w:name w:val="sowc"/>
    <w:basedOn w:val="DefaultParagraphFont"/>
    <w:rsid w:val="00703359"/>
  </w:style>
  <w:style w:type="character" w:customStyle="1" w:styleId="howc">
    <w:name w:val="howc"/>
    <w:basedOn w:val="DefaultParagraphFont"/>
    <w:rsid w:val="00703359"/>
  </w:style>
  <w:style w:type="paragraph" w:customStyle="1" w:styleId="My">
    <w:name w:val="My"/>
    <w:rsid w:val="00703359"/>
    <w:rPr>
      <w:rFonts w:ascii="Verdana" w:hAnsi="Verdana" w:cs="Arial"/>
      <w:sz w:val="24"/>
      <w:szCs w:val="24"/>
      <w:lang w:val="uk-UA" w:eastAsia="ko-KR"/>
    </w:rPr>
  </w:style>
  <w:style w:type="paragraph" w:styleId="Header">
    <w:name w:val="header"/>
    <w:basedOn w:val="Normal"/>
    <w:link w:val="HeaderChar"/>
    <w:uiPriority w:val="99"/>
    <w:rsid w:val="00171AC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71AC2"/>
    <w:rPr>
      <w:sz w:val="24"/>
      <w:szCs w:val="24"/>
      <w:lang w:val="en-US" w:eastAsia="ko-KR"/>
    </w:rPr>
  </w:style>
  <w:style w:type="paragraph" w:styleId="Footer">
    <w:name w:val="footer"/>
    <w:basedOn w:val="Normal"/>
    <w:link w:val="FooterChar"/>
    <w:uiPriority w:val="99"/>
    <w:qFormat/>
    <w:rsid w:val="00171AC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71AC2"/>
    <w:rPr>
      <w:sz w:val="24"/>
      <w:szCs w:val="24"/>
      <w:lang w:val="en-US" w:eastAsia="ko-KR"/>
    </w:rPr>
  </w:style>
  <w:style w:type="paragraph" w:styleId="BalloonText">
    <w:name w:val="Balloon Text"/>
    <w:basedOn w:val="Normal"/>
    <w:link w:val="BalloonTextChar"/>
    <w:rsid w:val="001946A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946A8"/>
    <w:rPr>
      <w:rFonts w:ascii="Segoe UI" w:hAnsi="Segoe UI"/>
      <w:sz w:val="18"/>
      <w:szCs w:val="18"/>
      <w:lang w:val="en-US" w:eastAsia="ko-KR"/>
    </w:rPr>
  </w:style>
  <w:style w:type="paragraph" w:styleId="NoSpacing">
    <w:name w:val="No Spacing"/>
    <w:uiPriority w:val="1"/>
    <w:qFormat/>
    <w:rsid w:val="00D87503"/>
    <w:rPr>
      <w:rFonts w:asciiTheme="minorHAnsi" w:eastAsiaTheme="minorHAnsi" w:hAnsiTheme="minorHAnsi" w:cstheme="minorBidi"/>
      <w:color w:val="44546A" w:themeColor="text2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207353"/>
    <w:rPr>
      <w:rFonts w:ascii="Arial" w:eastAsia="Times New Roman" w:hAnsi="Arial"/>
      <w:b/>
      <w:color w:val="104F75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ckley\AppData\Local\Temp\Temp1_lh_dot_03209.zip\template-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3" ma:contentTypeDescription="Create a new document." ma:contentTypeScope="" ma:versionID="afe997fe27b54fe4b5ce5170bff9f9e0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f6773685a96122007345643f02e08bdc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760edf1-7966-413a-9071-a68ab7923a60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EA21A2-71DB-4CA0-9B93-3302A6317C56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2.xml><?xml version="1.0" encoding="utf-8"?>
<ds:datastoreItem xmlns:ds="http://schemas.openxmlformats.org/officeDocument/2006/customXml" ds:itemID="{E41DBC10-BB69-41EE-A3C3-D209E5C84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FF1AD0-D388-4A1A-BFBE-74906B654B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template-letterhead</Template>
  <TotalTime>2</TotalTime>
  <Pages>2</Pages>
  <Words>202</Words>
  <Characters>1448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Hockley</dc:creator>
  <cp:keywords/>
  <dc:description/>
  <cp:lastModifiedBy>S Hockley</cp:lastModifiedBy>
  <cp:revision>6</cp:revision>
  <cp:lastPrinted>2021-03-25T15:04:00Z</cp:lastPrinted>
  <dcterms:created xsi:type="dcterms:W3CDTF">2021-05-05T09:21:00Z</dcterms:created>
  <dcterms:modified xsi:type="dcterms:W3CDTF">2023-07-14T09:32:00Z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Order">
    <vt:r8>1481800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2023-03-16T10:49:17Z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e24c143e-de97-4d76-b44a-4fa1510b14e3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</Properties>
</file>