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EC4FF" w14:textId="43C1FA7B" w:rsidR="008D5933" w:rsidRPr="008D5933" w:rsidRDefault="008D5933" w:rsidP="008D5933">
      <w:pPr>
        <w:jc w:val="center"/>
        <w:rPr>
          <w:rFonts w:ascii="Arial" w:hAnsi="Arial" w:cs="Arial"/>
          <w:b/>
          <w:u w:val="single"/>
        </w:rPr>
      </w:pPr>
      <w:r w:rsidRPr="008D5933">
        <w:rPr>
          <w:rFonts w:ascii="Arial" w:hAnsi="Arial" w:cs="Arial"/>
          <w:b/>
          <w:u w:val="single"/>
        </w:rPr>
        <w:t xml:space="preserve">Parental Consent Form – use of emergency </w:t>
      </w:r>
      <w:r w:rsidR="00360E96">
        <w:rPr>
          <w:rFonts w:ascii="Arial" w:hAnsi="Arial" w:cs="Arial"/>
          <w:b/>
          <w:u w:val="single"/>
        </w:rPr>
        <w:t>S</w:t>
      </w:r>
      <w:r w:rsidRPr="008D5933">
        <w:rPr>
          <w:rFonts w:ascii="Arial" w:hAnsi="Arial" w:cs="Arial"/>
          <w:b/>
          <w:u w:val="single"/>
        </w:rPr>
        <w:t xml:space="preserve">albutamol </w:t>
      </w:r>
      <w:r w:rsidR="00360E96">
        <w:rPr>
          <w:rFonts w:ascii="Arial" w:hAnsi="Arial" w:cs="Arial"/>
          <w:b/>
          <w:u w:val="single"/>
        </w:rPr>
        <w:t>I</w:t>
      </w:r>
      <w:r w:rsidRPr="008D5933">
        <w:rPr>
          <w:rFonts w:ascii="Arial" w:hAnsi="Arial" w:cs="Arial"/>
          <w:b/>
          <w:u w:val="single"/>
        </w:rPr>
        <w:t>nhaler</w:t>
      </w:r>
      <w:r w:rsidR="00360E96">
        <w:rPr>
          <w:rFonts w:ascii="Arial" w:hAnsi="Arial" w:cs="Arial"/>
          <w:b/>
          <w:u w:val="single"/>
        </w:rPr>
        <w:t>/Epi-Pen</w:t>
      </w:r>
      <w:r w:rsidRPr="008D5933">
        <w:rPr>
          <w:rFonts w:ascii="Arial" w:hAnsi="Arial" w:cs="Arial"/>
          <w:b/>
          <w:u w:val="single"/>
        </w:rPr>
        <w:t>.</w:t>
      </w:r>
    </w:p>
    <w:p w14:paraId="021EC500" w14:textId="77777777" w:rsidR="008D5933" w:rsidRPr="008D5933" w:rsidRDefault="008D5933" w:rsidP="008D5933">
      <w:pPr>
        <w:rPr>
          <w:rFonts w:ascii="Arial" w:hAnsi="Arial" w:cs="Arial"/>
        </w:rPr>
      </w:pPr>
    </w:p>
    <w:p w14:paraId="021EC501" w14:textId="77777777" w:rsidR="008D5933" w:rsidRDefault="008D5933" w:rsidP="008D5933">
      <w:pPr>
        <w:rPr>
          <w:rFonts w:ascii="Arial" w:hAnsi="Arial" w:cs="Arial"/>
          <w:sz w:val="20"/>
          <w:szCs w:val="20"/>
        </w:rPr>
      </w:pPr>
    </w:p>
    <w:p w14:paraId="021EC502" w14:textId="6518B155" w:rsidR="008D5933" w:rsidRPr="00916780" w:rsidRDefault="008D5933" w:rsidP="008D5933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916780">
        <w:rPr>
          <w:rFonts w:ascii="Arial" w:hAnsi="Arial" w:cs="Arial"/>
          <w:b/>
          <w:bCs/>
          <w:sz w:val="20"/>
          <w:szCs w:val="20"/>
          <w:u w:val="single"/>
        </w:rPr>
        <w:t xml:space="preserve">Child showing symptoms of asthma / having asthma attack </w:t>
      </w:r>
    </w:p>
    <w:p w14:paraId="34EA69F8" w14:textId="29BD74D0" w:rsidR="003F40F1" w:rsidRPr="00763929" w:rsidRDefault="003F40F1" w:rsidP="008D5933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021EC503" w14:textId="7A3C0362" w:rsidR="008D5933" w:rsidRPr="008D5933" w:rsidRDefault="00DE6808" w:rsidP="008D59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76843">
        <w:rPr>
          <w:rFonts w:ascii="Arial" w:hAnsi="Arial" w:cs="Arial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5AB498" wp14:editId="11CF1DF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37160" cy="121920"/>
                <wp:effectExtent l="0" t="0" r="15240" b="11430"/>
                <wp:wrapNone/>
                <wp:docPr id="17176165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" cy="121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F1881E5" w14:textId="77777777" w:rsidR="00576843" w:rsidRDefault="00576843" w:rsidP="005768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5AB498" id="Rectangle 4" o:spid="_x0000_s1026" style="position:absolute;margin-left:0;margin-top:-.05pt;width:10.8pt;height:9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" fillcolor="#5b9bd5" strokecolor="#223f59" strokeweight="1pt">
                <v:textbox>
                  <w:txbxContent>
                    <w:p w14:paraId="4F1881E5" w14:textId="77777777" w:rsidR="00576843" w:rsidRDefault="00576843" w:rsidP="00576843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   </w:t>
      </w:r>
      <w:r w:rsidR="00576843">
        <w:rPr>
          <w:rFonts w:ascii="Arial" w:hAnsi="Arial" w:cs="Arial"/>
          <w:sz w:val="20"/>
          <w:szCs w:val="20"/>
        </w:rPr>
        <w:t>TICK TO CONFIRM</w:t>
      </w:r>
    </w:p>
    <w:p w14:paraId="60E34364" w14:textId="77777777" w:rsidR="003F40F1" w:rsidRDefault="003F40F1" w:rsidP="008D5933">
      <w:pPr>
        <w:rPr>
          <w:rFonts w:ascii="Arial" w:hAnsi="Arial" w:cs="Arial"/>
          <w:sz w:val="20"/>
          <w:szCs w:val="20"/>
        </w:rPr>
      </w:pPr>
    </w:p>
    <w:p w14:paraId="021EC504" w14:textId="545F238A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  <w:r w:rsidRPr="008D5933">
        <w:rPr>
          <w:rFonts w:ascii="Arial" w:hAnsi="Arial" w:cs="Arial"/>
          <w:sz w:val="20"/>
          <w:szCs w:val="20"/>
        </w:rPr>
        <w:t xml:space="preserve">1. I can confirm that my child has been diagnosed with asthma / has been prescribed an inhaler (delete as appropriate). </w:t>
      </w:r>
    </w:p>
    <w:p w14:paraId="021EC505" w14:textId="77777777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</w:p>
    <w:p w14:paraId="021EC506" w14:textId="77777777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</w:p>
    <w:p w14:paraId="021EC507" w14:textId="72152671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  <w:r w:rsidRPr="008D5933">
        <w:rPr>
          <w:rFonts w:ascii="Arial" w:hAnsi="Arial" w:cs="Arial"/>
          <w:sz w:val="20"/>
          <w:szCs w:val="20"/>
        </w:rPr>
        <w:t xml:space="preserve">2. My child has a working, in-date inhaler, clearly labelled with their name, which they will </w:t>
      </w:r>
      <w:r w:rsidR="00CE5993">
        <w:rPr>
          <w:rFonts w:ascii="Arial" w:hAnsi="Arial" w:cs="Arial"/>
          <w:sz w:val="20"/>
          <w:szCs w:val="20"/>
        </w:rPr>
        <w:t xml:space="preserve">have </w:t>
      </w:r>
      <w:r w:rsidRPr="008D5933">
        <w:rPr>
          <w:rFonts w:ascii="Arial" w:hAnsi="Arial" w:cs="Arial"/>
          <w:sz w:val="20"/>
          <w:szCs w:val="20"/>
        </w:rPr>
        <w:t xml:space="preserve">with them </w:t>
      </w:r>
      <w:r w:rsidR="00CE5993">
        <w:rPr>
          <w:rFonts w:ascii="Arial" w:hAnsi="Arial" w:cs="Arial"/>
          <w:sz w:val="20"/>
          <w:szCs w:val="20"/>
        </w:rPr>
        <w:t xml:space="preserve">at </w:t>
      </w:r>
      <w:r w:rsidRPr="008D5933">
        <w:rPr>
          <w:rFonts w:ascii="Arial" w:hAnsi="Arial" w:cs="Arial"/>
          <w:sz w:val="20"/>
          <w:szCs w:val="20"/>
        </w:rPr>
        <w:t xml:space="preserve">school every day. </w:t>
      </w:r>
    </w:p>
    <w:p w14:paraId="021EC508" w14:textId="77777777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</w:p>
    <w:p w14:paraId="021EC509" w14:textId="77777777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</w:p>
    <w:p w14:paraId="021EC50A" w14:textId="77777777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  <w:r w:rsidRPr="008D5933">
        <w:rPr>
          <w:rFonts w:ascii="Arial" w:hAnsi="Arial" w:cs="Arial"/>
          <w:sz w:val="20"/>
          <w:szCs w:val="20"/>
        </w:rPr>
        <w:t xml:space="preserve">3. In the event of my child displaying symptoms of asthma, and if their inhaler is not available or is unusable, I consent for my child to receive salbutamol from an emergency inhaler held by the school for such emergencies. </w:t>
      </w:r>
    </w:p>
    <w:p w14:paraId="021EC50B" w14:textId="77777777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</w:p>
    <w:p w14:paraId="2D0856B0" w14:textId="7405435B" w:rsidR="006C5FAA" w:rsidRDefault="006C5FAA" w:rsidP="006C5FAA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763929">
        <w:rPr>
          <w:rFonts w:ascii="Arial" w:hAnsi="Arial" w:cs="Arial"/>
          <w:b/>
          <w:bCs/>
          <w:sz w:val="20"/>
          <w:szCs w:val="20"/>
          <w:u w:val="single"/>
        </w:rPr>
        <w:t xml:space="preserve">Child showing symptoms of </w:t>
      </w:r>
      <w:r w:rsidR="00C6726C" w:rsidRPr="00763929">
        <w:rPr>
          <w:rFonts w:ascii="Arial" w:hAnsi="Arial" w:cs="Arial"/>
          <w:b/>
          <w:bCs/>
          <w:sz w:val="20"/>
          <w:szCs w:val="20"/>
          <w:u w:val="single"/>
        </w:rPr>
        <w:t>anaph</w:t>
      </w:r>
      <w:r w:rsidR="00BB6141" w:rsidRPr="00763929">
        <w:rPr>
          <w:rFonts w:ascii="Arial" w:hAnsi="Arial" w:cs="Arial"/>
          <w:b/>
          <w:bCs/>
          <w:sz w:val="20"/>
          <w:szCs w:val="20"/>
          <w:u w:val="single"/>
        </w:rPr>
        <w:t>ylaxis</w:t>
      </w:r>
      <w:r w:rsidR="00710379" w:rsidRPr="00763929">
        <w:rPr>
          <w:rFonts w:ascii="Arial" w:hAnsi="Arial" w:cs="Arial"/>
          <w:b/>
          <w:bCs/>
          <w:sz w:val="20"/>
          <w:szCs w:val="20"/>
          <w:u w:val="single"/>
        </w:rPr>
        <w:t xml:space="preserve"> / se</w:t>
      </w:r>
      <w:r w:rsidR="00D90256" w:rsidRPr="00763929">
        <w:rPr>
          <w:rFonts w:ascii="Arial" w:hAnsi="Arial" w:cs="Arial"/>
          <w:b/>
          <w:bCs/>
          <w:sz w:val="20"/>
          <w:szCs w:val="20"/>
          <w:u w:val="single"/>
        </w:rPr>
        <w:t>vere</w:t>
      </w:r>
      <w:r w:rsidR="00D01069" w:rsidRPr="00763929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8C4140" w:rsidRPr="00763929">
        <w:rPr>
          <w:rFonts w:ascii="Arial" w:hAnsi="Arial" w:cs="Arial"/>
          <w:b/>
          <w:bCs/>
          <w:sz w:val="20"/>
          <w:szCs w:val="20"/>
          <w:u w:val="single"/>
        </w:rPr>
        <w:t>allergic reaction</w:t>
      </w:r>
      <w:r w:rsidRPr="00763929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32DD77CA" w14:textId="67A59AC2" w:rsidR="003F40F1" w:rsidRPr="00763929" w:rsidRDefault="003F40F1" w:rsidP="006C5FAA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33F263B2" w14:textId="763CF017" w:rsidR="006C5FAA" w:rsidRPr="00450261" w:rsidRDefault="00450261" w:rsidP="006C5FA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69F8E9" wp14:editId="017EEA33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37160" cy="121920"/>
                <wp:effectExtent l="0" t="0" r="15240" b="11430"/>
                <wp:wrapNone/>
                <wp:docPr id="1783811800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" cy="1219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B3FCEF" id="Rectangle 4" o:spid="_x0000_s1026" style="position:absolute;margin-left:0;margin-top:-.05pt;width:10.8pt;height:9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" fillcolor="#5b9bd5" strokecolor="#223f59" strokeweight="1pt"/>
            </w:pict>
          </mc:Fallback>
        </mc:AlternateContent>
      </w:r>
      <w:r w:rsidR="000037A9" w:rsidRPr="00450261">
        <w:rPr>
          <w:rFonts w:ascii="Arial" w:hAnsi="Arial" w:cs="Arial"/>
          <w:noProof/>
          <w:sz w:val="20"/>
          <w:szCs w:val="20"/>
        </w:rPr>
        <w:t xml:space="preserve">   </w:t>
      </w:r>
      <w:r>
        <w:rPr>
          <w:rFonts w:ascii="Arial" w:hAnsi="Arial" w:cs="Arial"/>
          <w:noProof/>
          <w:sz w:val="20"/>
          <w:szCs w:val="20"/>
        </w:rPr>
        <w:t xml:space="preserve">  </w:t>
      </w:r>
      <w:r w:rsidR="000037A9" w:rsidRPr="00450261">
        <w:rPr>
          <w:rFonts w:ascii="Arial" w:hAnsi="Arial" w:cs="Arial"/>
          <w:noProof/>
          <w:sz w:val="20"/>
          <w:szCs w:val="20"/>
        </w:rPr>
        <w:t>TICK TO CONFIRM</w:t>
      </w:r>
    </w:p>
    <w:p w14:paraId="70C03AED" w14:textId="77777777" w:rsidR="003F40F1" w:rsidRDefault="003F40F1" w:rsidP="006C5FAA">
      <w:pPr>
        <w:rPr>
          <w:rFonts w:ascii="Arial" w:hAnsi="Arial" w:cs="Arial"/>
          <w:sz w:val="20"/>
          <w:szCs w:val="20"/>
        </w:rPr>
      </w:pPr>
    </w:p>
    <w:p w14:paraId="74E7819F" w14:textId="099D4081" w:rsidR="006C5FAA" w:rsidRPr="008D5933" w:rsidRDefault="006C5FAA" w:rsidP="006C5FAA">
      <w:pPr>
        <w:rPr>
          <w:rFonts w:ascii="Arial" w:hAnsi="Arial" w:cs="Arial"/>
          <w:sz w:val="20"/>
          <w:szCs w:val="20"/>
        </w:rPr>
      </w:pPr>
      <w:r w:rsidRPr="008D5933">
        <w:rPr>
          <w:rFonts w:ascii="Arial" w:hAnsi="Arial" w:cs="Arial"/>
          <w:sz w:val="20"/>
          <w:szCs w:val="20"/>
        </w:rPr>
        <w:t xml:space="preserve">1. I can confirm that my child has been diagnosed </w:t>
      </w:r>
      <w:r w:rsidR="00BB6141">
        <w:rPr>
          <w:rFonts w:ascii="Arial" w:hAnsi="Arial" w:cs="Arial"/>
          <w:sz w:val="20"/>
          <w:szCs w:val="20"/>
        </w:rPr>
        <w:t>with</w:t>
      </w:r>
      <w:r w:rsidR="00C235A3">
        <w:rPr>
          <w:rFonts w:ascii="Arial" w:hAnsi="Arial" w:cs="Arial"/>
          <w:sz w:val="20"/>
          <w:szCs w:val="20"/>
        </w:rPr>
        <w:t xml:space="preserve"> </w:t>
      </w:r>
      <w:r w:rsidR="00C313D5">
        <w:rPr>
          <w:rFonts w:ascii="Arial" w:hAnsi="Arial" w:cs="Arial"/>
          <w:sz w:val="20"/>
          <w:szCs w:val="20"/>
        </w:rPr>
        <w:t>anaphylaxis</w:t>
      </w:r>
    </w:p>
    <w:p w14:paraId="7064A86B" w14:textId="77777777" w:rsidR="006C5FAA" w:rsidRPr="008D5933" w:rsidRDefault="006C5FAA" w:rsidP="006C5FAA">
      <w:pPr>
        <w:rPr>
          <w:rFonts w:ascii="Arial" w:hAnsi="Arial" w:cs="Arial"/>
          <w:sz w:val="20"/>
          <w:szCs w:val="20"/>
        </w:rPr>
      </w:pPr>
    </w:p>
    <w:p w14:paraId="609E1438" w14:textId="77777777" w:rsidR="006C5FAA" w:rsidRPr="008D5933" w:rsidRDefault="006C5FAA" w:rsidP="006C5FAA">
      <w:pPr>
        <w:rPr>
          <w:rFonts w:ascii="Arial" w:hAnsi="Arial" w:cs="Arial"/>
          <w:sz w:val="20"/>
          <w:szCs w:val="20"/>
        </w:rPr>
      </w:pPr>
    </w:p>
    <w:p w14:paraId="2B7A9238" w14:textId="5E653251" w:rsidR="006C5FAA" w:rsidRPr="008D5933" w:rsidRDefault="006C5FAA" w:rsidP="006C5FAA">
      <w:pPr>
        <w:rPr>
          <w:rFonts w:ascii="Arial" w:hAnsi="Arial" w:cs="Arial"/>
          <w:sz w:val="20"/>
          <w:szCs w:val="20"/>
        </w:rPr>
      </w:pPr>
      <w:r w:rsidRPr="008D5933">
        <w:rPr>
          <w:rFonts w:ascii="Arial" w:hAnsi="Arial" w:cs="Arial"/>
          <w:sz w:val="20"/>
          <w:szCs w:val="20"/>
        </w:rPr>
        <w:t xml:space="preserve">2. My child has a working, in-date </w:t>
      </w:r>
      <w:r w:rsidR="008630BC">
        <w:rPr>
          <w:rFonts w:ascii="Arial" w:hAnsi="Arial" w:cs="Arial"/>
          <w:sz w:val="20"/>
          <w:szCs w:val="20"/>
        </w:rPr>
        <w:t>Epi-Pen</w:t>
      </w:r>
      <w:r w:rsidRPr="008D5933">
        <w:rPr>
          <w:rFonts w:ascii="Arial" w:hAnsi="Arial" w:cs="Arial"/>
          <w:sz w:val="20"/>
          <w:szCs w:val="20"/>
        </w:rPr>
        <w:t xml:space="preserve">, clearly labelled with their name, which they will </w:t>
      </w:r>
      <w:r w:rsidR="00CC492D">
        <w:rPr>
          <w:rFonts w:ascii="Arial" w:hAnsi="Arial" w:cs="Arial"/>
          <w:sz w:val="20"/>
          <w:szCs w:val="20"/>
        </w:rPr>
        <w:t>have</w:t>
      </w:r>
      <w:r w:rsidRPr="008D5933">
        <w:rPr>
          <w:rFonts w:ascii="Arial" w:hAnsi="Arial" w:cs="Arial"/>
          <w:sz w:val="20"/>
          <w:szCs w:val="20"/>
        </w:rPr>
        <w:t xml:space="preserve"> with them </w:t>
      </w:r>
      <w:r w:rsidR="00CC492D">
        <w:rPr>
          <w:rFonts w:ascii="Arial" w:hAnsi="Arial" w:cs="Arial"/>
          <w:sz w:val="20"/>
          <w:szCs w:val="20"/>
        </w:rPr>
        <w:t>at</w:t>
      </w:r>
      <w:r w:rsidRPr="008D5933">
        <w:rPr>
          <w:rFonts w:ascii="Arial" w:hAnsi="Arial" w:cs="Arial"/>
          <w:sz w:val="20"/>
          <w:szCs w:val="20"/>
        </w:rPr>
        <w:t xml:space="preserve"> school every day. </w:t>
      </w:r>
    </w:p>
    <w:p w14:paraId="18483B13" w14:textId="77777777" w:rsidR="006C5FAA" w:rsidRPr="008D5933" w:rsidRDefault="006C5FAA" w:rsidP="006C5FAA">
      <w:pPr>
        <w:rPr>
          <w:rFonts w:ascii="Arial" w:hAnsi="Arial" w:cs="Arial"/>
          <w:sz w:val="20"/>
          <w:szCs w:val="20"/>
        </w:rPr>
      </w:pPr>
    </w:p>
    <w:p w14:paraId="260EFB61" w14:textId="77777777" w:rsidR="006C5FAA" w:rsidRPr="008D5933" w:rsidRDefault="006C5FAA" w:rsidP="006C5FAA">
      <w:pPr>
        <w:rPr>
          <w:rFonts w:ascii="Arial" w:hAnsi="Arial" w:cs="Arial"/>
          <w:sz w:val="20"/>
          <w:szCs w:val="20"/>
        </w:rPr>
      </w:pPr>
    </w:p>
    <w:p w14:paraId="27CE89E9" w14:textId="4AB2E720" w:rsidR="006C5FAA" w:rsidRPr="008D5933" w:rsidRDefault="006C5FAA" w:rsidP="006C5FAA">
      <w:pPr>
        <w:rPr>
          <w:rFonts w:ascii="Arial" w:hAnsi="Arial" w:cs="Arial"/>
          <w:sz w:val="20"/>
          <w:szCs w:val="20"/>
        </w:rPr>
      </w:pPr>
      <w:r w:rsidRPr="008D5933">
        <w:rPr>
          <w:rFonts w:ascii="Arial" w:hAnsi="Arial" w:cs="Arial"/>
          <w:sz w:val="20"/>
          <w:szCs w:val="20"/>
        </w:rPr>
        <w:t xml:space="preserve">3. In the event of my child displaying symptoms of </w:t>
      </w:r>
      <w:proofErr w:type="spellStart"/>
      <w:r w:rsidR="00326E21">
        <w:rPr>
          <w:rFonts w:ascii="Arial" w:hAnsi="Arial" w:cs="Arial"/>
          <w:sz w:val="20"/>
          <w:szCs w:val="20"/>
        </w:rPr>
        <w:t>anaphlaxis</w:t>
      </w:r>
      <w:proofErr w:type="spellEnd"/>
      <w:r w:rsidRPr="008D5933">
        <w:rPr>
          <w:rFonts w:ascii="Arial" w:hAnsi="Arial" w:cs="Arial"/>
          <w:sz w:val="20"/>
          <w:szCs w:val="20"/>
        </w:rPr>
        <w:t xml:space="preserve">, and if their </w:t>
      </w:r>
      <w:r w:rsidR="00326E21">
        <w:rPr>
          <w:rFonts w:ascii="Arial" w:hAnsi="Arial" w:cs="Arial"/>
          <w:sz w:val="20"/>
          <w:szCs w:val="20"/>
        </w:rPr>
        <w:t>Epi-Pen</w:t>
      </w:r>
      <w:r w:rsidRPr="008D5933">
        <w:rPr>
          <w:rFonts w:ascii="Arial" w:hAnsi="Arial" w:cs="Arial"/>
          <w:sz w:val="20"/>
          <w:szCs w:val="20"/>
        </w:rPr>
        <w:t xml:space="preserve"> is not available or is unusable, I consent </w:t>
      </w:r>
      <w:r w:rsidR="00C85407">
        <w:rPr>
          <w:rFonts w:ascii="Arial" w:hAnsi="Arial" w:cs="Arial"/>
          <w:sz w:val="20"/>
          <w:szCs w:val="20"/>
        </w:rPr>
        <w:t>to the use</w:t>
      </w:r>
      <w:r w:rsidRPr="008D5933">
        <w:rPr>
          <w:rFonts w:ascii="Arial" w:hAnsi="Arial" w:cs="Arial"/>
          <w:sz w:val="20"/>
          <w:szCs w:val="20"/>
        </w:rPr>
        <w:t xml:space="preserve"> </w:t>
      </w:r>
      <w:r w:rsidR="00C85407">
        <w:rPr>
          <w:rFonts w:ascii="Arial" w:hAnsi="Arial" w:cs="Arial"/>
          <w:sz w:val="20"/>
          <w:szCs w:val="20"/>
        </w:rPr>
        <w:t xml:space="preserve">of the </w:t>
      </w:r>
      <w:proofErr w:type="gramStart"/>
      <w:r w:rsidR="00C85407">
        <w:rPr>
          <w:rFonts w:ascii="Arial" w:hAnsi="Arial" w:cs="Arial"/>
          <w:sz w:val="20"/>
          <w:szCs w:val="20"/>
        </w:rPr>
        <w:t>schools</w:t>
      </w:r>
      <w:proofErr w:type="gramEnd"/>
      <w:r w:rsidR="00C85407">
        <w:rPr>
          <w:rFonts w:ascii="Arial" w:hAnsi="Arial" w:cs="Arial"/>
          <w:sz w:val="20"/>
          <w:szCs w:val="20"/>
        </w:rPr>
        <w:t xml:space="preserve"> </w:t>
      </w:r>
      <w:r w:rsidRPr="008D5933">
        <w:rPr>
          <w:rFonts w:ascii="Arial" w:hAnsi="Arial" w:cs="Arial"/>
          <w:sz w:val="20"/>
          <w:szCs w:val="20"/>
        </w:rPr>
        <w:t xml:space="preserve">emergency </w:t>
      </w:r>
      <w:r w:rsidR="009A60D3">
        <w:rPr>
          <w:rFonts w:ascii="Arial" w:hAnsi="Arial" w:cs="Arial"/>
          <w:sz w:val="20"/>
          <w:szCs w:val="20"/>
        </w:rPr>
        <w:t>Epi-Pen</w:t>
      </w:r>
      <w:r w:rsidRPr="008D5933">
        <w:rPr>
          <w:rFonts w:ascii="Arial" w:hAnsi="Arial" w:cs="Arial"/>
          <w:sz w:val="20"/>
          <w:szCs w:val="20"/>
        </w:rPr>
        <w:t xml:space="preserve"> </w:t>
      </w:r>
      <w:r w:rsidR="00BB0617">
        <w:rPr>
          <w:rFonts w:ascii="Arial" w:hAnsi="Arial" w:cs="Arial"/>
          <w:sz w:val="20"/>
          <w:szCs w:val="20"/>
        </w:rPr>
        <w:t xml:space="preserve">to be used </w:t>
      </w:r>
      <w:r w:rsidRPr="008D5933">
        <w:rPr>
          <w:rFonts w:ascii="Arial" w:hAnsi="Arial" w:cs="Arial"/>
          <w:sz w:val="20"/>
          <w:szCs w:val="20"/>
        </w:rPr>
        <w:t xml:space="preserve">for such emergencies. </w:t>
      </w:r>
    </w:p>
    <w:p w14:paraId="021EC50C" w14:textId="77777777" w:rsidR="008D5933" w:rsidRDefault="008D5933" w:rsidP="008D5933">
      <w:pPr>
        <w:rPr>
          <w:rFonts w:ascii="Arial" w:hAnsi="Arial" w:cs="Arial"/>
          <w:sz w:val="20"/>
          <w:szCs w:val="20"/>
        </w:rPr>
      </w:pPr>
    </w:p>
    <w:p w14:paraId="6E2EA8D1" w14:textId="77777777" w:rsidR="00C26445" w:rsidRDefault="00C26445" w:rsidP="008D5933">
      <w:pPr>
        <w:rPr>
          <w:rFonts w:ascii="Arial" w:hAnsi="Arial" w:cs="Arial"/>
          <w:sz w:val="20"/>
          <w:szCs w:val="20"/>
        </w:rPr>
      </w:pPr>
    </w:p>
    <w:p w14:paraId="5A54FD7E" w14:textId="77777777" w:rsidR="00C26445" w:rsidRPr="008D5933" w:rsidRDefault="00C26445" w:rsidP="008D5933">
      <w:pPr>
        <w:rPr>
          <w:rFonts w:ascii="Arial" w:hAnsi="Arial" w:cs="Arial"/>
          <w:sz w:val="20"/>
          <w:szCs w:val="20"/>
        </w:rPr>
      </w:pPr>
    </w:p>
    <w:p w14:paraId="021EC50D" w14:textId="77777777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</w:p>
    <w:p w14:paraId="021EC50E" w14:textId="77777777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  <w:r w:rsidRPr="008D5933">
        <w:rPr>
          <w:rFonts w:ascii="Arial" w:hAnsi="Arial" w:cs="Arial"/>
          <w:sz w:val="20"/>
          <w:szCs w:val="20"/>
        </w:rPr>
        <w:t>Signed: ……………………………………………</w:t>
      </w:r>
      <w:proofErr w:type="gramStart"/>
      <w:r w:rsidRPr="008D5933">
        <w:rPr>
          <w:rFonts w:ascii="Arial" w:hAnsi="Arial" w:cs="Arial"/>
          <w:sz w:val="20"/>
          <w:szCs w:val="20"/>
        </w:rPr>
        <w:t>….Date:…</w:t>
      </w:r>
      <w:proofErr w:type="gramEnd"/>
      <w:r w:rsidRPr="008D5933">
        <w:rPr>
          <w:rFonts w:ascii="Arial" w:hAnsi="Arial" w:cs="Arial"/>
          <w:sz w:val="20"/>
          <w:szCs w:val="20"/>
        </w:rPr>
        <w:t xml:space="preserve">…………………… </w:t>
      </w:r>
    </w:p>
    <w:p w14:paraId="021EC50F" w14:textId="77777777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</w:p>
    <w:p w14:paraId="021EC511" w14:textId="77777777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  <w:r w:rsidRPr="008D5933">
        <w:rPr>
          <w:rFonts w:ascii="Arial" w:hAnsi="Arial" w:cs="Arial"/>
          <w:sz w:val="20"/>
          <w:szCs w:val="20"/>
        </w:rPr>
        <w:t xml:space="preserve">Name (print)………………………………………………………………………… </w:t>
      </w:r>
    </w:p>
    <w:p w14:paraId="021EC512" w14:textId="77777777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</w:p>
    <w:p w14:paraId="021EC513" w14:textId="77777777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  <w:r w:rsidRPr="008D5933">
        <w:rPr>
          <w:rFonts w:ascii="Arial" w:hAnsi="Arial" w:cs="Arial"/>
          <w:sz w:val="20"/>
          <w:szCs w:val="20"/>
        </w:rPr>
        <w:t xml:space="preserve">Child’s </w:t>
      </w:r>
      <w:proofErr w:type="gramStart"/>
      <w:r w:rsidRPr="008D5933">
        <w:rPr>
          <w:rFonts w:ascii="Arial" w:hAnsi="Arial" w:cs="Arial"/>
          <w:sz w:val="20"/>
          <w:szCs w:val="20"/>
        </w:rPr>
        <w:t>name:…</w:t>
      </w:r>
      <w:proofErr w:type="gramEnd"/>
      <w:r w:rsidRPr="008D5933">
        <w:rPr>
          <w:rFonts w:ascii="Arial" w:hAnsi="Arial" w:cs="Arial"/>
          <w:sz w:val="20"/>
          <w:szCs w:val="20"/>
        </w:rPr>
        <w:t>…………………………………………………………………</w:t>
      </w:r>
      <w:proofErr w:type="gramStart"/>
      <w:r w:rsidRPr="008D5933">
        <w:rPr>
          <w:rFonts w:ascii="Arial" w:hAnsi="Arial" w:cs="Arial"/>
          <w:sz w:val="20"/>
          <w:szCs w:val="20"/>
        </w:rPr>
        <w:t>…..</w:t>
      </w:r>
      <w:proofErr w:type="gramEnd"/>
    </w:p>
    <w:p w14:paraId="021EC514" w14:textId="77777777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</w:p>
    <w:p w14:paraId="021EC516" w14:textId="77777777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  <w:proofErr w:type="gramStart"/>
      <w:r w:rsidRPr="008D5933">
        <w:rPr>
          <w:rFonts w:ascii="Arial" w:hAnsi="Arial" w:cs="Arial"/>
          <w:sz w:val="20"/>
          <w:szCs w:val="20"/>
        </w:rPr>
        <w:t>Class:…</w:t>
      </w:r>
      <w:proofErr w:type="gramEnd"/>
      <w:r w:rsidRPr="008D5933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21EC517" w14:textId="77777777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</w:p>
    <w:p w14:paraId="021EC518" w14:textId="77777777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</w:p>
    <w:p w14:paraId="021EC519" w14:textId="4C874414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  <w:r w:rsidRPr="008D5933">
        <w:rPr>
          <w:rFonts w:ascii="Arial" w:hAnsi="Arial" w:cs="Arial"/>
          <w:sz w:val="20"/>
          <w:szCs w:val="20"/>
        </w:rPr>
        <w:t xml:space="preserve">Parent’s contact details: </w:t>
      </w:r>
    </w:p>
    <w:p w14:paraId="021EC51A" w14:textId="77777777" w:rsidR="008D5933" w:rsidRPr="008D5933" w:rsidRDefault="008D5933" w:rsidP="008D5933">
      <w:pPr>
        <w:rPr>
          <w:rFonts w:ascii="Arial" w:hAnsi="Arial" w:cs="Arial"/>
          <w:sz w:val="20"/>
          <w:szCs w:val="20"/>
        </w:rPr>
      </w:pPr>
    </w:p>
    <w:p w14:paraId="021EC51B" w14:textId="77777777" w:rsidR="008D5933" w:rsidRDefault="008D5933" w:rsidP="008D5933">
      <w:pPr>
        <w:rPr>
          <w:rFonts w:ascii="Arial" w:hAnsi="Arial" w:cs="Arial"/>
          <w:sz w:val="20"/>
          <w:szCs w:val="20"/>
        </w:rPr>
      </w:pPr>
      <w:r w:rsidRPr="008D5933">
        <w:rPr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14:paraId="34FA45E0" w14:textId="77777777" w:rsidR="00347F4D" w:rsidRDefault="00347F4D" w:rsidP="008D5933">
      <w:pPr>
        <w:rPr>
          <w:rFonts w:ascii="Arial" w:hAnsi="Arial" w:cs="Arial"/>
          <w:sz w:val="20"/>
          <w:szCs w:val="20"/>
        </w:rPr>
      </w:pPr>
    </w:p>
    <w:p w14:paraId="7CC9AFF0" w14:textId="40E03369" w:rsidR="00347F4D" w:rsidRPr="008D5933" w:rsidRDefault="00347F4D" w:rsidP="008D59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14:paraId="021EC523" w14:textId="69C207DD" w:rsidR="00D33EE8" w:rsidRPr="008D5933" w:rsidRDefault="00D33EE8" w:rsidP="008D5933">
      <w:pPr>
        <w:rPr>
          <w:sz w:val="20"/>
          <w:szCs w:val="20"/>
        </w:rPr>
      </w:pPr>
    </w:p>
    <w:sectPr w:rsidR="00D33EE8" w:rsidRPr="008D5933" w:rsidSect="0005029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2" w:h="15842" w:code="1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BBBC0" w14:textId="77777777" w:rsidR="00EA1EDD" w:rsidRDefault="00EA1EDD" w:rsidP="00171AC2">
      <w:r>
        <w:separator/>
      </w:r>
    </w:p>
  </w:endnote>
  <w:endnote w:type="continuationSeparator" w:id="0">
    <w:p w14:paraId="4A47C107" w14:textId="77777777" w:rsidR="00EA1EDD" w:rsidRDefault="00EA1EDD" w:rsidP="00171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BF8F0" w14:textId="77777777" w:rsidR="004D34EA" w:rsidRDefault="004D34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EC529" w14:textId="77777777" w:rsidR="00281381" w:rsidRDefault="005F46DD">
    <w:pPr>
      <w:pStyle w:val="Footer"/>
    </w:pPr>
    <w:r w:rsidRPr="00494B19">
      <w:rPr>
        <w:noProof/>
        <w:sz w:val="20"/>
        <w:szCs w:val="20"/>
        <w:lang w:val="en-GB" w:eastAsia="en-GB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021EC52F" wp14:editId="021EC530">
              <wp:simplePos x="0" y="0"/>
              <wp:positionH relativeFrom="margin">
                <wp:posOffset>-257175</wp:posOffset>
              </wp:positionH>
              <wp:positionV relativeFrom="paragraph">
                <wp:posOffset>-403225</wp:posOffset>
              </wp:positionV>
              <wp:extent cx="4391025" cy="1404620"/>
              <wp:effectExtent l="0" t="0" r="0" b="635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21EC533" w14:textId="12BF36AB" w:rsidR="005F46DD" w:rsidRDefault="005F46DD" w:rsidP="0028138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Head Teacher;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Mr</w:t>
                          </w:r>
                          <w:r w:rsidR="00BA392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</w:t>
                          </w:r>
                          <w:proofErr w:type="spellEnd"/>
                          <w:r w:rsidR="00BA392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Lisa Bennett</w:t>
                          </w:r>
                        </w:p>
                        <w:p w14:paraId="021EC534" w14:textId="77777777" w:rsidR="00281381" w:rsidRPr="005F46DD" w:rsidRDefault="00281381" w:rsidP="0028138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St Mary’s CE School, Keen Close, Aylesbury, Bucks, HP19 7WF</w:t>
                          </w:r>
                        </w:p>
                        <w:p w14:paraId="021EC535" w14:textId="56BFFC7A" w:rsidR="00281381" w:rsidRPr="004D34EA" w:rsidRDefault="00281381" w:rsidP="0028138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</w:pPr>
                          <w:r w:rsidRPr="004D34EA"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  <w:t>Tel; 01296 4</w:t>
                          </w:r>
                          <w:r w:rsidR="00BA3920" w:rsidRPr="004D34EA"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  <w:t>8</w:t>
                          </w:r>
                          <w:r w:rsidRPr="004D34EA"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  <w:t>2094</w:t>
                          </w:r>
                          <w:r w:rsidR="005F46DD" w:rsidRPr="004D34EA"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  <w:r w:rsidRPr="004D34EA"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  <w:t xml:space="preserve">E-Mail; </w:t>
                          </w:r>
                          <w:r w:rsidR="004A7A8A" w:rsidRPr="004D34EA"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  <w:t>office@sma.odbst.org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21EC52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-20.25pt;margin-top:-31.75pt;width:345.7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" filled="f" stroked="f">
              <v:textbox style="mso-fit-shape-to-text:t">
                <w:txbxContent>
                  <w:p w14:paraId="021EC533" w14:textId="12BF36AB" w:rsidR="005F46DD" w:rsidRDefault="005F46DD" w:rsidP="00281381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Head Teacher; </w:t>
                    </w:r>
                    <w:proofErr w:type="spellStart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Mr</w:t>
                    </w:r>
                    <w:r w:rsidR="00BA3920">
                      <w:rPr>
                        <w:rFonts w:ascii="Arial" w:hAnsi="Arial" w:cs="Arial"/>
                        <w:sz w:val="16"/>
                        <w:szCs w:val="16"/>
                      </w:rPr>
                      <w:t>s</w:t>
                    </w:r>
                    <w:proofErr w:type="spellEnd"/>
                    <w:r w:rsidR="00BA3920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Lisa Bennett</w:t>
                    </w:r>
                  </w:p>
                  <w:p w14:paraId="021EC534" w14:textId="77777777" w:rsidR="00281381" w:rsidRPr="005F46DD" w:rsidRDefault="00281381" w:rsidP="00281381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St Mary’s CE School, Keen Close, Aylesbury, Bucks, HP19 7WF</w:t>
                    </w:r>
                  </w:p>
                  <w:p w14:paraId="021EC535" w14:textId="56BFFC7A" w:rsidR="00281381" w:rsidRPr="004D34EA" w:rsidRDefault="00281381" w:rsidP="00281381">
                    <w:pPr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</w:pPr>
                    <w:r w:rsidRPr="004D34EA"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  <w:t>Tel; 01296 4</w:t>
                    </w:r>
                    <w:r w:rsidR="00BA3920" w:rsidRPr="004D34EA"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  <w:t>8</w:t>
                    </w:r>
                    <w:r w:rsidRPr="004D34EA"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  <w:t>2094</w:t>
                    </w:r>
                    <w:r w:rsidR="005F46DD" w:rsidRPr="004D34EA"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  <w:t xml:space="preserve"> </w:t>
                    </w:r>
                    <w:r w:rsidRPr="004D34EA"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  <w:t xml:space="preserve">E-Mail; </w:t>
                    </w:r>
                    <w:r w:rsidR="004A7A8A" w:rsidRPr="004D34EA"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  <w:t>office@sma.odbst.org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81381">
      <w:rPr>
        <w:rFonts w:ascii="Comic Sans MS" w:hAnsi="Comic Sans MS"/>
        <w:b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21EC531" wp14:editId="021EC532">
              <wp:simplePos x="0" y="0"/>
              <wp:positionH relativeFrom="page">
                <wp:posOffset>4686300</wp:posOffset>
              </wp:positionH>
              <wp:positionV relativeFrom="paragraph">
                <wp:posOffset>-971550</wp:posOffset>
              </wp:positionV>
              <wp:extent cx="2838450" cy="1047750"/>
              <wp:effectExtent l="76200" t="19050" r="76200" b="133350"/>
              <wp:wrapNone/>
              <wp:docPr id="3" name="Right Tri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2838450" cy="1047750"/>
                      </a:xfrm>
                      <a:prstGeom prst="rtTriangle">
                        <a:avLst/>
                      </a:prstGeom>
                      <a:solidFill>
                        <a:srgbClr val="00CC99"/>
                      </a:solidFill>
                      <a:effectLst>
                        <a:outerShdw blurRad="50800" dist="50800" dir="5400000" algn="ctr" rotWithShape="0">
                          <a:srgbClr val="7030A0"/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0856A3"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3" o:spid="_x0000_s1026" type="#_x0000_t6" style="position:absolute;margin-left:369pt;margin-top:-76.5pt;width:223.5pt;height:82.5pt;flip:x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" fillcolor="#0c9" strokecolor="#1f4d78 [1604]" strokeweight="1pt">
              <v:shadow on="t" color="#7030a0" offset="0,4pt"/>
              <w10:wrap anchorx="page"/>
            </v:shape>
          </w:pict>
        </mc:Fallback>
      </mc:AlternateContent>
    </w:r>
  </w:p>
  <w:p w14:paraId="021EC52A" w14:textId="77777777" w:rsidR="00281381" w:rsidRDefault="002813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F901C" w14:textId="77777777" w:rsidR="004D34EA" w:rsidRDefault="004D34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7F499" w14:textId="77777777" w:rsidR="00EA1EDD" w:rsidRDefault="00EA1EDD" w:rsidP="00171AC2">
      <w:r>
        <w:separator/>
      </w:r>
    </w:p>
  </w:footnote>
  <w:footnote w:type="continuationSeparator" w:id="0">
    <w:p w14:paraId="14605B41" w14:textId="77777777" w:rsidR="00EA1EDD" w:rsidRDefault="00EA1EDD" w:rsidP="00171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42A47" w14:textId="77777777" w:rsidR="004D34EA" w:rsidRDefault="004D34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EC528" w14:textId="77777777" w:rsidR="00171AC2" w:rsidRPr="00171AC2" w:rsidRDefault="00405E14" w:rsidP="00631B65">
    <w:pPr>
      <w:pStyle w:val="Header"/>
      <w:ind w:left="3983" w:firstLine="4513"/>
      <w:rPr>
        <w:rFonts w:ascii="Comic Sans MS" w:hAnsi="Comic Sans MS"/>
        <w:b/>
      </w:rPr>
    </w:pPr>
    <w:r>
      <w:rPr>
        <w:rFonts w:ascii="Comic Sans MS" w:hAnsi="Comic Sans MS"/>
        <w:b/>
        <w:noProof/>
        <w:lang w:val="en-GB" w:eastAsia="en-GB"/>
      </w:rPr>
      <w:drawing>
        <wp:inline distT="0" distB="0" distL="0" distR="0" wp14:anchorId="021EC52B" wp14:editId="73A3DFD6">
          <wp:extent cx="1423975" cy="1155863"/>
          <wp:effectExtent l="0" t="0" r="5080" b="635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3975" cy="11558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81381">
      <w:rPr>
        <w:rFonts w:ascii="Comic Sans MS" w:hAnsi="Comic Sans MS"/>
        <w:b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1EC52D" wp14:editId="021EC52E">
              <wp:simplePos x="0" y="0"/>
              <wp:positionH relativeFrom="page">
                <wp:posOffset>152400</wp:posOffset>
              </wp:positionH>
              <wp:positionV relativeFrom="paragraph">
                <wp:posOffset>-248285</wp:posOffset>
              </wp:positionV>
              <wp:extent cx="2838450" cy="1047750"/>
              <wp:effectExtent l="57150" t="0" r="76200" b="133350"/>
              <wp:wrapNone/>
              <wp:docPr id="2" name="Right Tri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H="1">
                        <a:off x="0" y="0"/>
                        <a:ext cx="2838450" cy="1047750"/>
                      </a:xfrm>
                      <a:prstGeom prst="rtTriangle">
                        <a:avLst/>
                      </a:prstGeom>
                      <a:solidFill>
                        <a:srgbClr val="00CC99"/>
                      </a:solidFill>
                      <a:effectLst>
                        <a:outerShdw blurRad="50800" dist="50800" dir="5400000" algn="ctr" rotWithShape="0">
                          <a:srgbClr val="7030A0"/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3BB4B3"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2" o:spid="_x0000_s1026" type="#_x0000_t6" style="position:absolute;margin-left:12pt;margin-top:-19.55pt;width:223.5pt;height:82.5pt;rotation:180;flip:x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" fillcolor="#0c9" strokecolor="#1f4d78 [1604]" strokeweight="1pt">
              <v:shadow on="t" color="#7030a0" offset="0,4pt"/>
              <w10:wrap anchorx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1CDD1" w14:textId="77777777" w:rsidR="004D34EA" w:rsidRDefault="004D34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83665"/>
    <w:multiLevelType w:val="hybridMultilevel"/>
    <w:tmpl w:val="EEFA7032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92980"/>
    <w:multiLevelType w:val="hybridMultilevel"/>
    <w:tmpl w:val="A2E824A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02343255">
    <w:abstractNumId w:val="1"/>
  </w:num>
  <w:num w:numId="2" w16cid:durableId="704909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>
      <o:colormru v:ext="edit" colors="#599d48,#610912,#0c6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AC2"/>
    <w:rsid w:val="000037A9"/>
    <w:rsid w:val="00050295"/>
    <w:rsid w:val="0009481F"/>
    <w:rsid w:val="00106F79"/>
    <w:rsid w:val="00155E54"/>
    <w:rsid w:val="001677D1"/>
    <w:rsid w:val="00171AC2"/>
    <w:rsid w:val="001845AF"/>
    <w:rsid w:val="00191650"/>
    <w:rsid w:val="001946A8"/>
    <w:rsid w:val="001E640C"/>
    <w:rsid w:val="002075D7"/>
    <w:rsid w:val="002225EC"/>
    <w:rsid w:val="00281381"/>
    <w:rsid w:val="002E296A"/>
    <w:rsid w:val="003024FD"/>
    <w:rsid w:val="00326E21"/>
    <w:rsid w:val="00347F4D"/>
    <w:rsid w:val="00360E96"/>
    <w:rsid w:val="00382820"/>
    <w:rsid w:val="003A3BF6"/>
    <w:rsid w:val="003A572C"/>
    <w:rsid w:val="003B1AB9"/>
    <w:rsid w:val="003F40F1"/>
    <w:rsid w:val="00405E14"/>
    <w:rsid w:val="00412950"/>
    <w:rsid w:val="00433020"/>
    <w:rsid w:val="00450261"/>
    <w:rsid w:val="00494B19"/>
    <w:rsid w:val="004A7A8A"/>
    <w:rsid w:val="004D34EA"/>
    <w:rsid w:val="004F2F2F"/>
    <w:rsid w:val="00545DB5"/>
    <w:rsid w:val="005564F6"/>
    <w:rsid w:val="00576843"/>
    <w:rsid w:val="005A2785"/>
    <w:rsid w:val="005A5FA5"/>
    <w:rsid w:val="005E203D"/>
    <w:rsid w:val="005F46DD"/>
    <w:rsid w:val="00631B65"/>
    <w:rsid w:val="006A1767"/>
    <w:rsid w:val="006C5FAA"/>
    <w:rsid w:val="006F2EB1"/>
    <w:rsid w:val="00703359"/>
    <w:rsid w:val="00710379"/>
    <w:rsid w:val="007221C2"/>
    <w:rsid w:val="0075547F"/>
    <w:rsid w:val="00763929"/>
    <w:rsid w:val="00767823"/>
    <w:rsid w:val="007F77D6"/>
    <w:rsid w:val="0084528E"/>
    <w:rsid w:val="00847ACA"/>
    <w:rsid w:val="0086306F"/>
    <w:rsid w:val="008630BC"/>
    <w:rsid w:val="008C4140"/>
    <w:rsid w:val="008D5933"/>
    <w:rsid w:val="008E6243"/>
    <w:rsid w:val="009009D9"/>
    <w:rsid w:val="00916780"/>
    <w:rsid w:val="00927E56"/>
    <w:rsid w:val="0093349C"/>
    <w:rsid w:val="0095620D"/>
    <w:rsid w:val="009708F6"/>
    <w:rsid w:val="009859C0"/>
    <w:rsid w:val="009A60D3"/>
    <w:rsid w:val="009E20B7"/>
    <w:rsid w:val="00AE5C30"/>
    <w:rsid w:val="00B064F2"/>
    <w:rsid w:val="00B8706B"/>
    <w:rsid w:val="00B92ECB"/>
    <w:rsid w:val="00BA3920"/>
    <w:rsid w:val="00BB0617"/>
    <w:rsid w:val="00BB6141"/>
    <w:rsid w:val="00C235A3"/>
    <w:rsid w:val="00C26445"/>
    <w:rsid w:val="00C313D5"/>
    <w:rsid w:val="00C32776"/>
    <w:rsid w:val="00C36660"/>
    <w:rsid w:val="00C45DAD"/>
    <w:rsid w:val="00C62249"/>
    <w:rsid w:val="00C6726C"/>
    <w:rsid w:val="00C85407"/>
    <w:rsid w:val="00CC492D"/>
    <w:rsid w:val="00CE4F83"/>
    <w:rsid w:val="00CE5993"/>
    <w:rsid w:val="00D01069"/>
    <w:rsid w:val="00D23793"/>
    <w:rsid w:val="00D278F8"/>
    <w:rsid w:val="00D33EE8"/>
    <w:rsid w:val="00D87503"/>
    <w:rsid w:val="00D90256"/>
    <w:rsid w:val="00DA7C3C"/>
    <w:rsid w:val="00DC5C22"/>
    <w:rsid w:val="00DE14E1"/>
    <w:rsid w:val="00DE6808"/>
    <w:rsid w:val="00E0136F"/>
    <w:rsid w:val="00E428F0"/>
    <w:rsid w:val="00E50195"/>
    <w:rsid w:val="00E54BA9"/>
    <w:rsid w:val="00EA1EDD"/>
    <w:rsid w:val="00EB3D44"/>
    <w:rsid w:val="00F054E4"/>
    <w:rsid w:val="00F11B6E"/>
    <w:rsid w:val="00F63F8D"/>
    <w:rsid w:val="00FA37D0"/>
    <w:rsid w:val="00FC11F2"/>
    <w:rsid w:val="00FC54D0"/>
    <w:rsid w:val="00FD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599d48,#610912,#0c6"/>
    </o:shapedefaults>
    <o:shapelayout v:ext="edit">
      <o:idmap v:ext="edit" data="2"/>
    </o:shapelayout>
  </w:shapeDefaults>
  <w:decimalSymbol w:val="."/>
  <w:listSeparator w:val=","/>
  <w14:docId w14:val="021EC4FF"/>
  <w15:chartTrackingRefBased/>
  <w15:docId w15:val="{5E46A5C5-DA01-4A16-80BB-5A645E45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5FAA"/>
    <w:rPr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Стиль1"/>
    <w:basedOn w:val="Normal"/>
    <w:rsid w:val="00D278F8"/>
  </w:style>
  <w:style w:type="character" w:customStyle="1" w:styleId="sowc">
    <w:name w:val="sowc"/>
    <w:basedOn w:val="DefaultParagraphFont"/>
    <w:rsid w:val="00703359"/>
  </w:style>
  <w:style w:type="character" w:customStyle="1" w:styleId="howc">
    <w:name w:val="howc"/>
    <w:basedOn w:val="DefaultParagraphFont"/>
    <w:rsid w:val="00703359"/>
  </w:style>
  <w:style w:type="paragraph" w:customStyle="1" w:styleId="My">
    <w:name w:val="My"/>
    <w:rsid w:val="00703359"/>
    <w:rPr>
      <w:rFonts w:ascii="Verdana" w:hAnsi="Verdana" w:cs="Arial"/>
      <w:sz w:val="24"/>
      <w:szCs w:val="24"/>
      <w:lang w:val="uk-UA" w:eastAsia="ko-KR"/>
    </w:rPr>
  </w:style>
  <w:style w:type="paragraph" w:styleId="Header">
    <w:name w:val="header"/>
    <w:basedOn w:val="Normal"/>
    <w:link w:val="HeaderChar"/>
    <w:uiPriority w:val="99"/>
    <w:rsid w:val="00171AC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71AC2"/>
    <w:rPr>
      <w:sz w:val="24"/>
      <w:szCs w:val="24"/>
      <w:lang w:val="en-US" w:eastAsia="ko-KR"/>
    </w:rPr>
  </w:style>
  <w:style w:type="paragraph" w:styleId="Footer">
    <w:name w:val="footer"/>
    <w:basedOn w:val="Normal"/>
    <w:link w:val="FooterChar"/>
    <w:uiPriority w:val="99"/>
    <w:qFormat/>
    <w:rsid w:val="00171AC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71AC2"/>
    <w:rPr>
      <w:sz w:val="24"/>
      <w:szCs w:val="24"/>
      <w:lang w:val="en-US" w:eastAsia="ko-KR"/>
    </w:rPr>
  </w:style>
  <w:style w:type="paragraph" w:styleId="BalloonText">
    <w:name w:val="Balloon Text"/>
    <w:basedOn w:val="Normal"/>
    <w:link w:val="BalloonTextChar"/>
    <w:rsid w:val="001946A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946A8"/>
    <w:rPr>
      <w:rFonts w:ascii="Segoe UI" w:hAnsi="Segoe UI"/>
      <w:sz w:val="18"/>
      <w:szCs w:val="18"/>
      <w:lang w:val="en-US" w:eastAsia="ko-KR"/>
    </w:rPr>
  </w:style>
  <w:style w:type="paragraph" w:styleId="NoSpacing">
    <w:name w:val="No Spacing"/>
    <w:uiPriority w:val="1"/>
    <w:qFormat/>
    <w:rsid w:val="00D87503"/>
    <w:rPr>
      <w:rFonts w:asciiTheme="minorHAnsi" w:eastAsiaTheme="minorHAnsi" w:hAnsiTheme="minorHAnsi" w:cstheme="minorBidi"/>
      <w:color w:val="44546A" w:themeColor="text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ckley\AppData\Local\Temp\Temp1_lh_dot_03209.zip\template-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5" ma:contentTypeDescription="Create a new document." ma:contentTypeScope="" ma:versionID="9ca1e87bccb7613af6f3e45aedb478b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cfa7c5f7bc6051d3ad90c68d8e720965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760edf1-7966-413a-9071-a68ab7923a60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47C559B-09CF-4A2D-B11D-C402638D0A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D19BEC-2819-4683-B359-B7C95359D6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7BB2C2-E65E-4EA8-96FC-DD21374BF545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template-letterhead</Template>
  <TotalTime>247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Hockley</dc:creator>
  <cp:keywords/>
  <dc:description/>
  <cp:lastModifiedBy>K Trotter</cp:lastModifiedBy>
  <cp:revision>40</cp:revision>
  <cp:lastPrinted>2026-03-04T13:15:00Z</cp:lastPrinted>
  <dcterms:created xsi:type="dcterms:W3CDTF">2021-05-05T09:13:00Z</dcterms:created>
  <dcterms:modified xsi:type="dcterms:W3CDTF">2026-03-04T13:15:00Z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Order">
    <vt:r8>1481400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2023-07-14T09:31:26Z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81561d07-7318-4104-86e3-f1d1aa99c15d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</Properties>
</file>