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549A22" w14:textId="77777777" w:rsidR="00207353" w:rsidRPr="006E7E38" w:rsidRDefault="00207353" w:rsidP="00207353">
      <w:pPr>
        <w:pStyle w:val="Heading1"/>
        <w:jc w:val="center"/>
        <w:rPr>
          <w:rFonts w:cs="Arial"/>
          <w:color w:val="1F3864" w:themeColor="accent5" w:themeShade="80"/>
          <w:sz w:val="24"/>
          <w:u w:val="single"/>
        </w:rPr>
      </w:pPr>
      <w:bookmarkStart w:id="0" w:name="_Toc386700751"/>
      <w:r w:rsidRPr="006E7E38">
        <w:rPr>
          <w:rFonts w:cs="Arial"/>
          <w:color w:val="1F3864" w:themeColor="accent5" w:themeShade="80"/>
          <w:sz w:val="24"/>
          <w:u w:val="single"/>
        </w:rPr>
        <w:t>Individual healthcare plan</w:t>
      </w:r>
      <w:bookmarkEnd w:id="0"/>
    </w:p>
    <w:p w14:paraId="2EA9BAE8" w14:textId="3B71DC4E" w:rsidR="00207353" w:rsidRPr="00C1502C" w:rsidRDefault="00207353" w:rsidP="00207353">
      <w:pPr>
        <w:jc w:val="both"/>
        <w:rPr>
          <w:rFonts w:ascii="Arial" w:hAnsi="Arial" w:cs="Arial"/>
        </w:rPr>
      </w:pPr>
    </w:p>
    <w:tbl>
      <w:tblPr>
        <w:tblpPr w:leftFromText="180" w:rightFromText="180" w:vertAnchor="text" w:tblpY="65"/>
        <w:tblW w:w="9322" w:type="dxa"/>
        <w:tblLayout w:type="fixed"/>
        <w:tblLook w:val="01E0" w:firstRow="1" w:lastRow="1" w:firstColumn="1" w:lastColumn="1" w:noHBand="0" w:noVBand="0"/>
      </w:tblPr>
      <w:tblGrid>
        <w:gridCol w:w="4099"/>
        <w:gridCol w:w="884"/>
        <w:gridCol w:w="878"/>
        <w:gridCol w:w="896"/>
        <w:gridCol w:w="2565"/>
      </w:tblGrid>
      <w:tr w:rsidR="00207353" w:rsidRPr="00207353" w14:paraId="16055ED9" w14:textId="77777777" w:rsidTr="00BA548B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B52C5A6" w14:textId="77777777" w:rsidR="00207353" w:rsidRPr="00207353" w:rsidRDefault="00207353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07353">
              <w:rPr>
                <w:rFonts w:ascii="Arial" w:hAnsi="Arial" w:cs="Arial"/>
                <w:sz w:val="20"/>
                <w:szCs w:val="20"/>
              </w:rPr>
              <w:t>N</w:t>
            </w:r>
            <w:bookmarkStart w:id="1" w:name="Text1"/>
            <w:r w:rsidRPr="00207353">
              <w:rPr>
                <w:rFonts w:ascii="Arial" w:hAnsi="Arial" w:cs="Arial"/>
                <w:sz w:val="20"/>
                <w:szCs w:val="20"/>
              </w:rPr>
              <w:t>ame of school/setting</w:t>
            </w:r>
          </w:p>
        </w:tc>
        <w:bookmarkEnd w:id="1"/>
        <w:tc>
          <w:tcPr>
            <w:tcW w:w="52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175247B" w14:textId="77777777" w:rsidR="00207353" w:rsidRPr="00207353" w:rsidRDefault="00476661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 Mary’s CE School</w:t>
            </w:r>
          </w:p>
        </w:tc>
      </w:tr>
      <w:tr w:rsidR="00207353" w:rsidRPr="00207353" w14:paraId="65407080" w14:textId="77777777" w:rsidTr="00BA548B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7146E57" w14:textId="29D8C81D" w:rsidR="00207353" w:rsidRPr="00207353" w:rsidRDefault="00825157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07353">
              <w:rPr>
                <w:rFonts w:ascii="Arial" w:hAnsi="Arial" w:cs="Arial"/>
                <w:sz w:val="20"/>
                <w:szCs w:val="20"/>
              </w:rPr>
              <w:t>Medical diagnosis or condition</w:t>
            </w:r>
          </w:p>
        </w:tc>
        <w:tc>
          <w:tcPr>
            <w:tcW w:w="52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D9F2B3" w14:textId="02909EFF" w:rsidR="00207353" w:rsidRPr="00207353" w:rsidRDefault="00207353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07353" w:rsidRPr="00207353" w14:paraId="6EA73631" w14:textId="77777777" w:rsidTr="00BA548B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428D688" w14:textId="4F48ADAB" w:rsidR="00207353" w:rsidRPr="00207353" w:rsidRDefault="00825157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2" w:name="Text8"/>
            <w:r>
              <w:rPr>
                <w:rFonts w:ascii="Arial" w:hAnsi="Arial" w:cs="Arial"/>
                <w:sz w:val="20"/>
                <w:szCs w:val="20"/>
              </w:rPr>
              <w:t>Child’s N</w:t>
            </w:r>
            <w:r w:rsidR="00CD0DE6">
              <w:rPr>
                <w:rFonts w:ascii="Arial" w:hAnsi="Arial" w:cs="Arial"/>
                <w:sz w:val="20"/>
                <w:szCs w:val="20"/>
              </w:rPr>
              <w:t>ame</w:t>
            </w:r>
          </w:p>
        </w:tc>
        <w:bookmarkEnd w:id="2"/>
        <w:tc>
          <w:tcPr>
            <w:tcW w:w="52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DBB1F28" w14:textId="01304421" w:rsidR="00207353" w:rsidRPr="00207353" w:rsidRDefault="00207353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07353" w:rsidRPr="00207353" w14:paraId="4BC19BD1" w14:textId="77777777" w:rsidTr="00BA548B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FD6EEE3" w14:textId="289253CC" w:rsidR="00207353" w:rsidRPr="00207353" w:rsidRDefault="00825157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07353">
              <w:rPr>
                <w:rFonts w:ascii="Arial" w:hAnsi="Arial" w:cs="Arial"/>
                <w:noProof/>
                <w:sz w:val="20"/>
                <w:szCs w:val="20"/>
              </w:rPr>
              <w:t>Group/class/form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13974253" w14:textId="725C9283" w:rsidR="00207353" w:rsidRPr="00207353" w:rsidRDefault="00207353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8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2CD8250C" w14:textId="5A89C522" w:rsidR="00207353" w:rsidRPr="00207353" w:rsidRDefault="00207353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7B120E5B" w14:textId="33B24EE7" w:rsidR="00207353" w:rsidRPr="00207353" w:rsidRDefault="00207353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EBDA075" w14:textId="77777777" w:rsidR="00207353" w:rsidRPr="00207353" w:rsidRDefault="00207353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07353" w:rsidRPr="00207353" w14:paraId="5CF27626" w14:textId="77777777" w:rsidTr="00BA548B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D838FBE" w14:textId="2402E903" w:rsidR="00207353" w:rsidRPr="00207353" w:rsidRDefault="00825157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07353">
              <w:rPr>
                <w:rFonts w:ascii="Arial" w:hAnsi="Arial" w:cs="Arial"/>
                <w:sz w:val="20"/>
                <w:szCs w:val="20"/>
              </w:rPr>
              <w:t>Date of birth</w:t>
            </w:r>
          </w:p>
        </w:tc>
        <w:tc>
          <w:tcPr>
            <w:tcW w:w="52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B2E5EAB" w14:textId="2044BC04" w:rsidR="00207353" w:rsidRPr="00207353" w:rsidRDefault="00207353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07353" w:rsidRPr="00207353" w14:paraId="634DBA42" w14:textId="77777777" w:rsidTr="00BA548B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CAB7A34" w14:textId="205361D5" w:rsidR="00207353" w:rsidRPr="00207353" w:rsidRDefault="00825157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07353">
              <w:rPr>
                <w:rFonts w:ascii="Arial" w:hAnsi="Arial" w:cs="Arial"/>
                <w:noProof/>
                <w:sz w:val="20"/>
                <w:szCs w:val="20"/>
              </w:rPr>
              <w:t>Child’s address</w:t>
            </w:r>
          </w:p>
        </w:tc>
        <w:tc>
          <w:tcPr>
            <w:tcW w:w="52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97BF408" w14:textId="07EDA9A4" w:rsidR="00207353" w:rsidRPr="00207353" w:rsidRDefault="00207353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07353" w:rsidRPr="00207353" w14:paraId="02D13869" w14:textId="77777777" w:rsidTr="00BA548B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7EF70A3" w14:textId="77777777" w:rsidR="00207353" w:rsidRPr="00207353" w:rsidRDefault="00207353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07353">
              <w:rPr>
                <w:rFonts w:ascii="Arial" w:hAnsi="Arial" w:cs="Arial"/>
                <w:sz w:val="20"/>
                <w:szCs w:val="20"/>
              </w:rPr>
              <w:t>D</w:t>
            </w:r>
            <w:bookmarkStart w:id="3" w:name="Text23"/>
            <w:r w:rsidRPr="00207353">
              <w:rPr>
                <w:rFonts w:ascii="Arial" w:hAnsi="Arial" w:cs="Arial"/>
                <w:sz w:val="20"/>
                <w:szCs w:val="20"/>
              </w:rPr>
              <w:t>ate</w:t>
            </w:r>
          </w:p>
        </w:tc>
        <w:bookmarkEnd w:id="3"/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77C0DDF3" w14:textId="30EF0577" w:rsidR="00207353" w:rsidRPr="00207353" w:rsidRDefault="00207353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8" w:type="dxa"/>
            <w:tcBorders>
              <w:top w:val="single" w:sz="4" w:space="0" w:color="auto"/>
              <w:bottom w:val="single" w:sz="4" w:space="0" w:color="auto"/>
            </w:tcBorders>
          </w:tcPr>
          <w:p w14:paraId="3D0FB115" w14:textId="4831935C" w:rsidR="00207353" w:rsidRPr="00207353" w:rsidRDefault="00207353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1E094B92" w14:textId="4391B74B" w:rsidR="00207353" w:rsidRPr="00207353" w:rsidRDefault="00207353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4EAD1" w14:textId="77777777" w:rsidR="00207353" w:rsidRPr="00207353" w:rsidRDefault="00207353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07353" w:rsidRPr="00207353" w14:paraId="184A8492" w14:textId="77777777" w:rsidTr="00BA548B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6DB783" w14:textId="77777777" w:rsidR="00207353" w:rsidRPr="00207353" w:rsidRDefault="00207353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07353">
              <w:rPr>
                <w:rFonts w:ascii="Arial" w:hAnsi="Arial" w:cs="Arial"/>
                <w:sz w:val="20"/>
                <w:szCs w:val="20"/>
              </w:rPr>
              <w:t>R</w:t>
            </w:r>
            <w:bookmarkStart w:id="4" w:name="Text24"/>
            <w:r w:rsidRPr="00207353">
              <w:rPr>
                <w:rFonts w:ascii="Arial" w:hAnsi="Arial" w:cs="Arial"/>
                <w:sz w:val="20"/>
                <w:szCs w:val="20"/>
              </w:rPr>
              <w:t>eview date</w:t>
            </w:r>
          </w:p>
        </w:tc>
        <w:bookmarkEnd w:id="4"/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1F25EC3E" w14:textId="77777777" w:rsidR="00207353" w:rsidRPr="00207353" w:rsidRDefault="00207353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8" w:type="dxa"/>
            <w:tcBorders>
              <w:top w:val="single" w:sz="4" w:space="0" w:color="auto"/>
              <w:bottom w:val="single" w:sz="4" w:space="0" w:color="auto"/>
            </w:tcBorders>
          </w:tcPr>
          <w:p w14:paraId="0CE4D43A" w14:textId="77777777" w:rsidR="00207353" w:rsidRPr="00207353" w:rsidRDefault="00207353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41AE7668" w14:textId="77777777" w:rsidR="00207353" w:rsidRPr="00207353" w:rsidRDefault="00207353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15C9B" w14:textId="77777777" w:rsidR="00207353" w:rsidRPr="00207353" w:rsidRDefault="00207353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07353" w:rsidRPr="00207353" w14:paraId="1D87DA7F" w14:textId="77777777" w:rsidTr="00BA548B">
        <w:tc>
          <w:tcPr>
            <w:tcW w:w="4099" w:type="dxa"/>
            <w:tcMar>
              <w:top w:w="57" w:type="dxa"/>
              <w:bottom w:w="57" w:type="dxa"/>
            </w:tcMar>
          </w:tcPr>
          <w:p w14:paraId="7DCC9BD8" w14:textId="77777777" w:rsidR="00207353" w:rsidRPr="00207353" w:rsidRDefault="00207353" w:rsidP="00BA548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D83A043" w14:textId="77777777" w:rsidR="00207353" w:rsidRPr="00207353" w:rsidRDefault="00207353" w:rsidP="00BA548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07353">
              <w:rPr>
                <w:rFonts w:ascii="Arial" w:hAnsi="Arial" w:cs="Arial"/>
                <w:b/>
                <w:bCs/>
                <w:sz w:val="20"/>
                <w:szCs w:val="20"/>
              </w:rPr>
              <w:t>Family Contact Information</w:t>
            </w:r>
          </w:p>
        </w:tc>
        <w:tc>
          <w:tcPr>
            <w:tcW w:w="5223" w:type="dxa"/>
            <w:gridSpan w:val="4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2DA7E84F" w14:textId="77777777" w:rsidR="00207353" w:rsidRPr="00207353" w:rsidRDefault="00207353" w:rsidP="00BA548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07353" w:rsidRPr="00207353" w14:paraId="4B3544FC" w14:textId="77777777" w:rsidTr="00BA548B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FD5EBA9" w14:textId="77777777" w:rsidR="00207353" w:rsidRPr="00207353" w:rsidRDefault="00207353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07353">
              <w:rPr>
                <w:rFonts w:ascii="Arial" w:hAnsi="Arial" w:cs="Arial"/>
                <w:sz w:val="20"/>
                <w:szCs w:val="20"/>
              </w:rPr>
              <w:t>Name</w:t>
            </w:r>
          </w:p>
        </w:tc>
        <w:tc>
          <w:tcPr>
            <w:tcW w:w="52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BEB512" w14:textId="5CB1864A" w:rsidR="00207353" w:rsidRPr="00207353" w:rsidRDefault="00207353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07353" w:rsidRPr="00207353" w14:paraId="543B6FC9" w14:textId="77777777" w:rsidTr="00BA548B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5A46265" w14:textId="086CEBB5" w:rsidR="00207353" w:rsidRPr="00207353" w:rsidRDefault="00F22ED9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Relationship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to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child</w:t>
            </w:r>
          </w:p>
        </w:tc>
        <w:tc>
          <w:tcPr>
            <w:tcW w:w="52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E5F9748" w14:textId="2179997B" w:rsidR="00207353" w:rsidRPr="00207353" w:rsidRDefault="00207353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07353" w:rsidRPr="00207353" w14:paraId="7937556A" w14:textId="77777777" w:rsidTr="00BA548B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3C4891" w14:textId="7EF93ABF" w:rsidR="00207353" w:rsidRPr="00207353" w:rsidRDefault="005B12FC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Contact Number</w:t>
            </w:r>
          </w:p>
        </w:tc>
        <w:tc>
          <w:tcPr>
            <w:tcW w:w="52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B88E49" w14:textId="77777777" w:rsidR="00207353" w:rsidRPr="00207353" w:rsidRDefault="00207353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07353" w:rsidRPr="00207353" w14:paraId="51D83FCB" w14:textId="77777777" w:rsidTr="00BA548B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AD4CDF9" w14:textId="2870AD20" w:rsidR="00207353" w:rsidRPr="00207353" w:rsidRDefault="00914AC0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</w:t>
            </w:r>
            <w:r w:rsidR="005B12FC">
              <w:rPr>
                <w:rFonts w:ascii="Arial" w:hAnsi="Arial" w:cs="Arial"/>
                <w:sz w:val="20"/>
                <w:szCs w:val="20"/>
              </w:rPr>
              <w:t>me</w:t>
            </w:r>
          </w:p>
        </w:tc>
        <w:tc>
          <w:tcPr>
            <w:tcW w:w="52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0EEBD13" w14:textId="5101B9EE" w:rsidR="00207353" w:rsidRPr="00207353" w:rsidRDefault="00207353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07353" w:rsidRPr="00207353" w14:paraId="2E7C9AAE" w14:textId="77777777" w:rsidTr="00BA548B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01429EE" w14:textId="2EE0E2B3" w:rsidR="00207353" w:rsidRPr="00207353" w:rsidRDefault="005B12FC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Relationship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to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44984">
              <w:rPr>
                <w:rFonts w:ascii="Arial" w:hAnsi="Arial" w:cs="Arial"/>
                <w:sz w:val="20"/>
                <w:szCs w:val="20"/>
              </w:rPr>
              <w:t>child</w:t>
            </w:r>
          </w:p>
        </w:tc>
        <w:tc>
          <w:tcPr>
            <w:tcW w:w="52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09991D6" w14:textId="4A46CCC8" w:rsidR="00207353" w:rsidRPr="00207353" w:rsidRDefault="00207353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07353" w:rsidRPr="00207353" w14:paraId="30F86444" w14:textId="77777777" w:rsidTr="00BA548B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D46DA2D" w14:textId="57E70480" w:rsidR="00207353" w:rsidRPr="00207353" w:rsidRDefault="00C44984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Contact Number</w:t>
            </w:r>
          </w:p>
        </w:tc>
        <w:tc>
          <w:tcPr>
            <w:tcW w:w="52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22CEFCE" w14:textId="77777777" w:rsidR="00207353" w:rsidRPr="00207353" w:rsidRDefault="00207353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07353" w:rsidRPr="00207353" w14:paraId="6CF15352" w14:textId="77777777" w:rsidTr="00BA548B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42B418C" w14:textId="75F6EDD4" w:rsidR="00207353" w:rsidRPr="00207353" w:rsidRDefault="00C44984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07353">
              <w:rPr>
                <w:rFonts w:ascii="Arial" w:hAnsi="Arial" w:cs="Arial"/>
                <w:b/>
                <w:bCs/>
                <w:sz w:val="20"/>
                <w:szCs w:val="20"/>
              </w:rPr>
              <w:t>Clinic/Hospital Contact</w:t>
            </w:r>
          </w:p>
        </w:tc>
        <w:tc>
          <w:tcPr>
            <w:tcW w:w="52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A7E5E37" w14:textId="192AEF06" w:rsidR="00207353" w:rsidRPr="00207353" w:rsidRDefault="00207353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07353" w:rsidRPr="00207353" w14:paraId="6DD64AC4" w14:textId="77777777" w:rsidTr="00BA548B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1166DD9" w14:textId="45419AC8" w:rsidR="00207353" w:rsidRPr="00207353" w:rsidRDefault="00C44984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07353">
              <w:rPr>
                <w:rFonts w:ascii="Arial" w:hAnsi="Arial" w:cs="Arial"/>
                <w:sz w:val="20"/>
                <w:szCs w:val="20"/>
              </w:rPr>
              <w:t>Name</w:t>
            </w:r>
          </w:p>
        </w:tc>
        <w:tc>
          <w:tcPr>
            <w:tcW w:w="52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480D773" w14:textId="1F206EE8" w:rsidR="00207353" w:rsidRPr="00207353" w:rsidRDefault="00207353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07353" w:rsidRPr="00207353" w14:paraId="32B03EB9" w14:textId="77777777" w:rsidTr="00BA548B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0FF2D66" w14:textId="0BF196B2" w:rsidR="00207353" w:rsidRPr="00207353" w:rsidRDefault="005E6D79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Contact Number</w:t>
            </w:r>
          </w:p>
        </w:tc>
        <w:tc>
          <w:tcPr>
            <w:tcW w:w="52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87D86FB" w14:textId="77777777" w:rsidR="00207353" w:rsidRPr="00207353" w:rsidRDefault="00207353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84460" w:rsidRPr="00207353" w14:paraId="76488229" w14:textId="77777777" w:rsidTr="009E707E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B48ED15" w14:textId="36A04F0E" w:rsidR="00684460" w:rsidRPr="00207353" w:rsidRDefault="00684460" w:rsidP="0068446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616A">
              <w:rPr>
                <w:rFonts w:ascii="Arial" w:hAnsi="Arial" w:cs="Arial"/>
                <w:b/>
                <w:bCs/>
                <w:sz w:val="20"/>
                <w:szCs w:val="20"/>
              </w:rPr>
              <w:t>GP</w:t>
            </w:r>
            <w:r w:rsidR="00445F2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2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7BC1A45" w14:textId="77777777" w:rsidR="00684460" w:rsidRPr="00207353" w:rsidRDefault="00684460" w:rsidP="0068446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84460" w:rsidRPr="00207353" w14:paraId="68D3A164" w14:textId="77777777" w:rsidTr="00BA548B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6B64878" w14:textId="02C68A38" w:rsidR="00684460" w:rsidRPr="007A616A" w:rsidRDefault="00F839F5" w:rsidP="0068446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5" w:name="Text15"/>
            <w:r>
              <w:rPr>
                <w:rFonts w:ascii="Arial" w:hAnsi="Arial" w:cs="Arial"/>
                <w:sz w:val="20"/>
                <w:szCs w:val="20"/>
              </w:rPr>
              <w:t>Surgery</w:t>
            </w:r>
          </w:p>
        </w:tc>
        <w:bookmarkEnd w:id="5"/>
        <w:tc>
          <w:tcPr>
            <w:tcW w:w="52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6FAE3" w14:textId="77777777" w:rsidR="00684460" w:rsidRPr="00207353" w:rsidRDefault="00684460" w:rsidP="0068446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84460" w:rsidRPr="00207353" w14:paraId="2C0444C6" w14:textId="77777777" w:rsidTr="00BA548B">
        <w:tc>
          <w:tcPr>
            <w:tcW w:w="4099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9E36BBF" w14:textId="7A592CFF" w:rsidR="00684460" w:rsidRPr="00207353" w:rsidRDefault="00F839F5" w:rsidP="0068446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Contact Number</w:t>
            </w:r>
          </w:p>
        </w:tc>
        <w:tc>
          <w:tcPr>
            <w:tcW w:w="52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4A93FE0" w14:textId="77777777" w:rsidR="00684460" w:rsidRPr="00207353" w:rsidRDefault="00684460" w:rsidP="0068446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8DCBDDB" w14:textId="77777777" w:rsidR="00207353" w:rsidRPr="00207353" w:rsidRDefault="00207353" w:rsidP="00207353">
      <w:pPr>
        <w:jc w:val="both"/>
        <w:rPr>
          <w:rFonts w:ascii="Arial" w:hAnsi="Arial" w:cs="Arial"/>
          <w:sz w:val="20"/>
          <w:szCs w:val="20"/>
        </w:rPr>
      </w:pPr>
    </w:p>
    <w:p w14:paraId="576C5C57" w14:textId="77777777" w:rsidR="00207353" w:rsidRDefault="00207353" w:rsidP="00207353">
      <w:pPr>
        <w:jc w:val="both"/>
        <w:rPr>
          <w:rFonts w:ascii="Arial" w:hAnsi="Arial" w:cs="Arial"/>
          <w:sz w:val="20"/>
          <w:szCs w:val="20"/>
        </w:rPr>
      </w:pPr>
    </w:p>
    <w:p w14:paraId="0B77B17C" w14:textId="77777777" w:rsidR="008C6B7D" w:rsidRDefault="008C6B7D" w:rsidP="00D763CA">
      <w:pPr>
        <w:jc w:val="both"/>
        <w:rPr>
          <w:rFonts w:ascii="Arial" w:hAnsi="Arial" w:cs="Arial"/>
          <w:sz w:val="20"/>
          <w:szCs w:val="20"/>
        </w:rPr>
      </w:pPr>
    </w:p>
    <w:p w14:paraId="06793701" w14:textId="77777777" w:rsidR="008C6B7D" w:rsidRDefault="008C6B7D" w:rsidP="00D763CA">
      <w:pPr>
        <w:jc w:val="both"/>
        <w:rPr>
          <w:rFonts w:ascii="Arial" w:hAnsi="Arial" w:cs="Arial"/>
          <w:sz w:val="20"/>
          <w:szCs w:val="20"/>
        </w:rPr>
      </w:pPr>
    </w:p>
    <w:p w14:paraId="72C0EEAE" w14:textId="77777777" w:rsidR="008C6B7D" w:rsidRDefault="008C6B7D" w:rsidP="00D763CA">
      <w:pPr>
        <w:jc w:val="both"/>
        <w:rPr>
          <w:rFonts w:ascii="Arial" w:hAnsi="Arial" w:cs="Arial"/>
          <w:sz w:val="20"/>
          <w:szCs w:val="20"/>
        </w:rPr>
      </w:pPr>
    </w:p>
    <w:p w14:paraId="5ED60A53" w14:textId="77777777" w:rsidR="008C6B7D" w:rsidRDefault="008C6B7D" w:rsidP="00D763CA">
      <w:pPr>
        <w:jc w:val="both"/>
        <w:rPr>
          <w:rFonts w:ascii="Arial" w:hAnsi="Arial" w:cs="Arial"/>
          <w:sz w:val="20"/>
          <w:szCs w:val="20"/>
        </w:rPr>
      </w:pPr>
    </w:p>
    <w:p w14:paraId="27ADA9AB" w14:textId="77777777" w:rsidR="008C6B7D" w:rsidRDefault="008C6B7D" w:rsidP="00D763CA">
      <w:pPr>
        <w:jc w:val="both"/>
        <w:rPr>
          <w:rFonts w:ascii="Arial" w:hAnsi="Arial" w:cs="Arial"/>
          <w:sz w:val="20"/>
          <w:szCs w:val="20"/>
        </w:rPr>
      </w:pPr>
    </w:p>
    <w:p w14:paraId="2040AC10" w14:textId="77777777" w:rsidR="008C6B7D" w:rsidRDefault="008C6B7D" w:rsidP="00D763CA">
      <w:pPr>
        <w:jc w:val="both"/>
        <w:rPr>
          <w:rFonts w:ascii="Arial" w:hAnsi="Arial" w:cs="Arial"/>
          <w:sz w:val="20"/>
          <w:szCs w:val="20"/>
        </w:rPr>
      </w:pPr>
    </w:p>
    <w:p w14:paraId="13AE0251" w14:textId="77777777" w:rsidR="008C6B7D" w:rsidRDefault="008C6B7D" w:rsidP="00D763CA">
      <w:pPr>
        <w:jc w:val="both"/>
        <w:rPr>
          <w:rFonts w:ascii="Arial" w:hAnsi="Arial" w:cs="Arial"/>
          <w:sz w:val="20"/>
          <w:szCs w:val="20"/>
        </w:rPr>
      </w:pPr>
    </w:p>
    <w:p w14:paraId="0BF04125" w14:textId="77777777" w:rsidR="008C6B7D" w:rsidRDefault="008C6B7D" w:rsidP="00D763CA">
      <w:pPr>
        <w:jc w:val="both"/>
        <w:rPr>
          <w:rFonts w:ascii="Arial" w:hAnsi="Arial" w:cs="Arial"/>
          <w:sz w:val="20"/>
          <w:szCs w:val="20"/>
        </w:rPr>
      </w:pPr>
    </w:p>
    <w:p w14:paraId="663CC5AD" w14:textId="77777777" w:rsidR="008C6B7D" w:rsidRDefault="008C6B7D" w:rsidP="00D763CA">
      <w:pPr>
        <w:jc w:val="both"/>
        <w:rPr>
          <w:rFonts w:ascii="Arial" w:hAnsi="Arial" w:cs="Arial"/>
          <w:sz w:val="20"/>
          <w:szCs w:val="20"/>
        </w:rPr>
      </w:pPr>
    </w:p>
    <w:p w14:paraId="5C019BFB" w14:textId="77777777" w:rsidR="008C6B7D" w:rsidRDefault="008C6B7D" w:rsidP="00D763CA">
      <w:pPr>
        <w:jc w:val="both"/>
        <w:rPr>
          <w:rFonts w:ascii="Arial" w:hAnsi="Arial" w:cs="Arial"/>
          <w:sz w:val="20"/>
          <w:szCs w:val="20"/>
        </w:rPr>
      </w:pPr>
    </w:p>
    <w:p w14:paraId="0F2E3E48" w14:textId="77777777" w:rsidR="008C6B7D" w:rsidRDefault="008C6B7D" w:rsidP="00D763CA">
      <w:pPr>
        <w:jc w:val="both"/>
        <w:rPr>
          <w:rFonts w:ascii="Arial" w:hAnsi="Arial" w:cs="Arial"/>
          <w:sz w:val="20"/>
          <w:szCs w:val="20"/>
        </w:rPr>
      </w:pPr>
    </w:p>
    <w:p w14:paraId="40FCA7C4" w14:textId="77777777" w:rsidR="008C6B7D" w:rsidRDefault="008C6B7D" w:rsidP="00D763CA">
      <w:pPr>
        <w:jc w:val="both"/>
        <w:rPr>
          <w:rFonts w:ascii="Arial" w:hAnsi="Arial" w:cs="Arial"/>
          <w:sz w:val="20"/>
          <w:szCs w:val="20"/>
        </w:rPr>
      </w:pPr>
    </w:p>
    <w:p w14:paraId="61EA69AB" w14:textId="77777777" w:rsidR="008C6B7D" w:rsidRDefault="008C6B7D" w:rsidP="00D763CA">
      <w:pPr>
        <w:jc w:val="both"/>
        <w:rPr>
          <w:rFonts w:ascii="Arial" w:hAnsi="Arial" w:cs="Arial"/>
          <w:sz w:val="20"/>
          <w:szCs w:val="20"/>
        </w:rPr>
      </w:pPr>
    </w:p>
    <w:p w14:paraId="7AEE98C5" w14:textId="77777777" w:rsidR="008C6B7D" w:rsidRDefault="008C6B7D" w:rsidP="00D763CA">
      <w:pPr>
        <w:jc w:val="both"/>
        <w:rPr>
          <w:rFonts w:ascii="Arial" w:hAnsi="Arial" w:cs="Arial"/>
          <w:sz w:val="20"/>
          <w:szCs w:val="20"/>
        </w:rPr>
      </w:pPr>
    </w:p>
    <w:p w14:paraId="5C8084F8" w14:textId="77777777" w:rsidR="008C6B7D" w:rsidRDefault="008C6B7D" w:rsidP="00D763CA">
      <w:pPr>
        <w:jc w:val="both"/>
        <w:rPr>
          <w:rFonts w:ascii="Arial" w:hAnsi="Arial" w:cs="Arial"/>
          <w:sz w:val="20"/>
          <w:szCs w:val="20"/>
        </w:rPr>
      </w:pPr>
    </w:p>
    <w:p w14:paraId="675FFB09" w14:textId="77777777" w:rsidR="008C6B7D" w:rsidRDefault="008C6B7D" w:rsidP="00D763CA">
      <w:pPr>
        <w:jc w:val="both"/>
        <w:rPr>
          <w:rFonts w:ascii="Arial" w:hAnsi="Arial" w:cs="Arial"/>
          <w:sz w:val="20"/>
          <w:szCs w:val="20"/>
        </w:rPr>
      </w:pPr>
    </w:p>
    <w:p w14:paraId="5BE8BF1F" w14:textId="77777777" w:rsidR="008C6B7D" w:rsidRDefault="008C6B7D" w:rsidP="00D763CA">
      <w:pPr>
        <w:jc w:val="both"/>
        <w:rPr>
          <w:rFonts w:ascii="Arial" w:hAnsi="Arial" w:cs="Arial"/>
          <w:sz w:val="20"/>
          <w:szCs w:val="20"/>
        </w:rPr>
      </w:pPr>
    </w:p>
    <w:p w14:paraId="0862F87E" w14:textId="77777777" w:rsidR="008C6B7D" w:rsidRDefault="008C6B7D" w:rsidP="00D763CA">
      <w:pPr>
        <w:jc w:val="both"/>
        <w:rPr>
          <w:rFonts w:ascii="Arial" w:hAnsi="Arial" w:cs="Arial"/>
          <w:sz w:val="20"/>
          <w:szCs w:val="20"/>
        </w:rPr>
      </w:pPr>
    </w:p>
    <w:p w14:paraId="551E1A8D" w14:textId="77777777" w:rsidR="008C6B7D" w:rsidRDefault="008C6B7D" w:rsidP="00D763CA">
      <w:pPr>
        <w:jc w:val="both"/>
        <w:rPr>
          <w:rFonts w:ascii="Arial" w:hAnsi="Arial" w:cs="Arial"/>
          <w:sz w:val="20"/>
          <w:szCs w:val="20"/>
        </w:rPr>
      </w:pPr>
    </w:p>
    <w:p w14:paraId="74B77968" w14:textId="77777777" w:rsidR="008C6B7D" w:rsidRDefault="008C6B7D" w:rsidP="00D763CA">
      <w:pPr>
        <w:jc w:val="both"/>
        <w:rPr>
          <w:rFonts w:ascii="Arial" w:hAnsi="Arial" w:cs="Arial"/>
          <w:sz w:val="20"/>
          <w:szCs w:val="20"/>
        </w:rPr>
      </w:pPr>
    </w:p>
    <w:p w14:paraId="0EA61EDF" w14:textId="77777777" w:rsidR="008C6B7D" w:rsidRDefault="008C6B7D" w:rsidP="00D763CA">
      <w:pPr>
        <w:jc w:val="both"/>
        <w:rPr>
          <w:rFonts w:ascii="Arial" w:hAnsi="Arial" w:cs="Arial"/>
          <w:sz w:val="20"/>
          <w:szCs w:val="20"/>
        </w:rPr>
      </w:pPr>
    </w:p>
    <w:p w14:paraId="5A245E5D" w14:textId="77777777" w:rsidR="008C6B7D" w:rsidRDefault="008C6B7D" w:rsidP="00D763CA">
      <w:pPr>
        <w:jc w:val="both"/>
        <w:rPr>
          <w:rFonts w:ascii="Arial" w:hAnsi="Arial" w:cs="Arial"/>
          <w:sz w:val="20"/>
          <w:szCs w:val="20"/>
        </w:rPr>
      </w:pPr>
    </w:p>
    <w:p w14:paraId="33DF8E4D" w14:textId="77777777" w:rsidR="008C6B7D" w:rsidRDefault="008C6B7D" w:rsidP="00D763CA">
      <w:pPr>
        <w:jc w:val="both"/>
        <w:rPr>
          <w:rFonts w:ascii="Arial" w:hAnsi="Arial" w:cs="Arial"/>
          <w:sz w:val="20"/>
          <w:szCs w:val="20"/>
        </w:rPr>
      </w:pPr>
    </w:p>
    <w:p w14:paraId="486465C3" w14:textId="77777777" w:rsidR="008C6B7D" w:rsidRDefault="008C6B7D" w:rsidP="00D763CA">
      <w:pPr>
        <w:jc w:val="both"/>
        <w:rPr>
          <w:rFonts w:ascii="Arial" w:hAnsi="Arial" w:cs="Arial"/>
          <w:sz w:val="20"/>
          <w:szCs w:val="20"/>
        </w:rPr>
      </w:pPr>
    </w:p>
    <w:p w14:paraId="09B34E0C" w14:textId="77777777" w:rsidR="008C6B7D" w:rsidRDefault="008C6B7D" w:rsidP="00D763CA">
      <w:pPr>
        <w:jc w:val="both"/>
        <w:rPr>
          <w:rFonts w:ascii="Arial" w:hAnsi="Arial" w:cs="Arial"/>
          <w:sz w:val="20"/>
          <w:szCs w:val="20"/>
        </w:rPr>
      </w:pPr>
    </w:p>
    <w:p w14:paraId="498083B2" w14:textId="77777777" w:rsidR="008C6B7D" w:rsidRDefault="008C6B7D" w:rsidP="00D763CA">
      <w:pPr>
        <w:jc w:val="both"/>
        <w:rPr>
          <w:rFonts w:ascii="Arial" w:hAnsi="Arial" w:cs="Arial"/>
          <w:sz w:val="20"/>
          <w:szCs w:val="20"/>
        </w:rPr>
      </w:pPr>
    </w:p>
    <w:p w14:paraId="28E6DC15" w14:textId="77777777" w:rsidR="008C6B7D" w:rsidRDefault="008C6B7D" w:rsidP="00D763CA">
      <w:pPr>
        <w:jc w:val="both"/>
        <w:rPr>
          <w:rFonts w:ascii="Arial" w:hAnsi="Arial" w:cs="Arial"/>
          <w:sz w:val="20"/>
          <w:szCs w:val="20"/>
        </w:rPr>
      </w:pPr>
    </w:p>
    <w:p w14:paraId="7E103373" w14:textId="77777777" w:rsidR="008C6B7D" w:rsidRDefault="008C6B7D" w:rsidP="00D763CA">
      <w:pPr>
        <w:jc w:val="both"/>
        <w:rPr>
          <w:rFonts w:ascii="Arial" w:hAnsi="Arial" w:cs="Arial"/>
          <w:sz w:val="20"/>
          <w:szCs w:val="20"/>
        </w:rPr>
      </w:pPr>
    </w:p>
    <w:p w14:paraId="6CA5A7A7" w14:textId="77777777" w:rsidR="008C6B7D" w:rsidRDefault="008C6B7D" w:rsidP="00D763CA">
      <w:pPr>
        <w:jc w:val="both"/>
        <w:rPr>
          <w:rFonts w:ascii="Arial" w:hAnsi="Arial" w:cs="Arial"/>
          <w:sz w:val="20"/>
          <w:szCs w:val="20"/>
        </w:rPr>
      </w:pPr>
    </w:p>
    <w:p w14:paraId="4F26B661" w14:textId="77777777" w:rsidR="008C6B7D" w:rsidRDefault="008C6B7D" w:rsidP="00D763CA">
      <w:pPr>
        <w:jc w:val="both"/>
        <w:rPr>
          <w:rFonts w:ascii="Arial" w:hAnsi="Arial" w:cs="Arial"/>
          <w:sz w:val="20"/>
          <w:szCs w:val="20"/>
        </w:rPr>
      </w:pPr>
    </w:p>
    <w:p w14:paraId="07275D13" w14:textId="77777777" w:rsidR="008C6B7D" w:rsidRDefault="008C6B7D" w:rsidP="00D763CA">
      <w:pPr>
        <w:jc w:val="both"/>
        <w:rPr>
          <w:rFonts w:ascii="Arial" w:hAnsi="Arial" w:cs="Arial"/>
          <w:sz w:val="20"/>
          <w:szCs w:val="20"/>
        </w:rPr>
      </w:pPr>
    </w:p>
    <w:p w14:paraId="4C8DB944" w14:textId="77777777" w:rsidR="008C6B7D" w:rsidRDefault="008C6B7D" w:rsidP="00D763CA">
      <w:pPr>
        <w:jc w:val="both"/>
        <w:rPr>
          <w:rFonts w:ascii="Arial" w:hAnsi="Arial" w:cs="Arial"/>
          <w:sz w:val="20"/>
          <w:szCs w:val="20"/>
        </w:rPr>
      </w:pPr>
    </w:p>
    <w:p w14:paraId="23FC9078" w14:textId="77777777" w:rsidR="008C6B7D" w:rsidRDefault="008C6B7D" w:rsidP="00D763CA">
      <w:pPr>
        <w:jc w:val="both"/>
        <w:rPr>
          <w:rFonts w:ascii="Arial" w:hAnsi="Arial" w:cs="Arial"/>
          <w:sz w:val="20"/>
          <w:szCs w:val="20"/>
        </w:rPr>
      </w:pPr>
    </w:p>
    <w:p w14:paraId="29C9D668" w14:textId="77777777" w:rsidR="001871C1" w:rsidRDefault="00101DDA" w:rsidP="00D763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7B3A78">
        <w:rPr>
          <w:rFonts w:ascii="Arial" w:hAnsi="Arial" w:cs="Arial"/>
          <w:sz w:val="20"/>
          <w:szCs w:val="20"/>
        </w:rPr>
        <w:tab/>
      </w:r>
    </w:p>
    <w:p w14:paraId="43204DA1" w14:textId="77777777" w:rsidR="00CD0DE6" w:rsidRDefault="00CD0DE6" w:rsidP="00D763CA">
      <w:pPr>
        <w:jc w:val="both"/>
        <w:rPr>
          <w:rFonts w:ascii="Arial" w:hAnsi="Arial" w:cs="Arial"/>
          <w:sz w:val="20"/>
          <w:szCs w:val="20"/>
        </w:rPr>
      </w:pPr>
    </w:p>
    <w:p w14:paraId="2F8C5795" w14:textId="77777777" w:rsidR="00CD0DE6" w:rsidRDefault="00CD0DE6" w:rsidP="00D763CA">
      <w:pPr>
        <w:jc w:val="both"/>
        <w:rPr>
          <w:rFonts w:ascii="Arial" w:hAnsi="Arial" w:cs="Arial"/>
          <w:sz w:val="20"/>
          <w:szCs w:val="20"/>
        </w:rPr>
      </w:pPr>
    </w:p>
    <w:p w14:paraId="17A81806" w14:textId="039EED2E" w:rsidR="008C6B7D" w:rsidRDefault="0021470D" w:rsidP="00D763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 have completed </w:t>
      </w:r>
      <w:r w:rsidR="00E12936">
        <w:rPr>
          <w:rFonts w:ascii="Arial" w:hAnsi="Arial" w:cs="Arial"/>
          <w:sz w:val="20"/>
          <w:szCs w:val="20"/>
        </w:rPr>
        <w:t>the</w:t>
      </w:r>
      <w:r w:rsidR="00EF17B1">
        <w:rPr>
          <w:rFonts w:ascii="Arial" w:hAnsi="Arial" w:cs="Arial"/>
          <w:sz w:val="20"/>
          <w:szCs w:val="20"/>
        </w:rPr>
        <w:t xml:space="preserve"> </w:t>
      </w:r>
      <w:r w:rsidR="00EF17B1" w:rsidRPr="004C04E5">
        <w:rPr>
          <w:rFonts w:ascii="Arial" w:hAnsi="Arial" w:cs="Arial"/>
          <w:b/>
          <w:bCs/>
          <w:sz w:val="20"/>
          <w:szCs w:val="20"/>
        </w:rPr>
        <w:t xml:space="preserve">parental consent form – use </w:t>
      </w:r>
      <w:proofErr w:type="gramStart"/>
      <w:r w:rsidR="00EF17B1" w:rsidRPr="004C04E5">
        <w:rPr>
          <w:rFonts w:ascii="Arial" w:hAnsi="Arial" w:cs="Arial"/>
          <w:b/>
          <w:bCs/>
          <w:sz w:val="20"/>
          <w:szCs w:val="20"/>
        </w:rPr>
        <w:t xml:space="preserve">of </w:t>
      </w:r>
      <w:r w:rsidR="00E12936" w:rsidRPr="004C04E5">
        <w:rPr>
          <w:rFonts w:ascii="Arial" w:hAnsi="Arial" w:cs="Arial"/>
          <w:b/>
          <w:bCs/>
          <w:sz w:val="20"/>
          <w:szCs w:val="20"/>
        </w:rPr>
        <w:t xml:space="preserve"> emergency</w:t>
      </w:r>
      <w:proofErr w:type="gramEnd"/>
      <w:r w:rsidR="00E12936" w:rsidRPr="004C04E5">
        <w:rPr>
          <w:rFonts w:ascii="Arial" w:hAnsi="Arial" w:cs="Arial"/>
          <w:b/>
          <w:bCs/>
          <w:sz w:val="20"/>
          <w:szCs w:val="20"/>
        </w:rPr>
        <w:t xml:space="preserve"> </w:t>
      </w:r>
      <w:r w:rsidR="00D840E0">
        <w:rPr>
          <w:rFonts w:ascii="Arial" w:hAnsi="Arial" w:cs="Arial"/>
          <w:b/>
          <w:bCs/>
          <w:sz w:val="20"/>
          <w:szCs w:val="20"/>
        </w:rPr>
        <w:t>S</w:t>
      </w:r>
      <w:r w:rsidR="00E12936" w:rsidRPr="004C04E5">
        <w:rPr>
          <w:rFonts w:ascii="Arial" w:hAnsi="Arial" w:cs="Arial"/>
          <w:b/>
          <w:bCs/>
          <w:sz w:val="20"/>
          <w:szCs w:val="20"/>
        </w:rPr>
        <w:t xml:space="preserve">albutamol </w:t>
      </w:r>
      <w:r w:rsidR="00D840E0">
        <w:rPr>
          <w:rFonts w:ascii="Arial" w:hAnsi="Arial" w:cs="Arial"/>
          <w:b/>
          <w:bCs/>
          <w:sz w:val="20"/>
          <w:szCs w:val="20"/>
        </w:rPr>
        <w:t>I</w:t>
      </w:r>
      <w:r w:rsidR="00E12936" w:rsidRPr="004C04E5">
        <w:rPr>
          <w:rFonts w:ascii="Arial" w:hAnsi="Arial" w:cs="Arial"/>
          <w:b/>
          <w:bCs/>
          <w:sz w:val="20"/>
          <w:szCs w:val="20"/>
        </w:rPr>
        <w:t>nhaler</w:t>
      </w:r>
      <w:r w:rsidR="00D74184" w:rsidRPr="004C04E5">
        <w:rPr>
          <w:rFonts w:ascii="Arial" w:hAnsi="Arial" w:cs="Arial"/>
          <w:b/>
          <w:bCs/>
          <w:sz w:val="20"/>
          <w:szCs w:val="20"/>
        </w:rPr>
        <w:t>/</w:t>
      </w:r>
      <w:r w:rsidR="0054424F" w:rsidRPr="004C04E5">
        <w:rPr>
          <w:rFonts w:ascii="Arial" w:hAnsi="Arial" w:cs="Arial"/>
          <w:b/>
          <w:bCs/>
          <w:sz w:val="20"/>
          <w:szCs w:val="20"/>
        </w:rPr>
        <w:t xml:space="preserve"> Epi-Pen</w:t>
      </w:r>
      <w:r w:rsidR="00EF17B1" w:rsidRPr="004C04E5">
        <w:rPr>
          <w:rFonts w:ascii="Arial" w:hAnsi="Arial" w:cs="Arial"/>
          <w:b/>
          <w:bCs/>
          <w:sz w:val="20"/>
          <w:szCs w:val="20"/>
        </w:rPr>
        <w:t>:</w:t>
      </w:r>
      <w:r w:rsidR="001B5FDA">
        <w:rPr>
          <w:rFonts w:ascii="Arial" w:hAnsi="Arial" w:cs="Arial"/>
          <w:sz w:val="20"/>
          <w:szCs w:val="20"/>
        </w:rPr>
        <w:t xml:space="preserve"> </w:t>
      </w:r>
    </w:p>
    <w:p w14:paraId="6B4757FC" w14:textId="57D2ED44" w:rsidR="00E30C78" w:rsidRDefault="00E30C78" w:rsidP="00E30C7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E51C80" wp14:editId="5D832953">
                <wp:simplePos x="0" y="0"/>
                <wp:positionH relativeFrom="column">
                  <wp:posOffset>0</wp:posOffset>
                </wp:positionH>
                <wp:positionV relativeFrom="page">
                  <wp:posOffset>7966710</wp:posOffset>
                </wp:positionV>
                <wp:extent cx="137160" cy="129540"/>
                <wp:effectExtent l="0" t="0" r="15240" b="22860"/>
                <wp:wrapNone/>
                <wp:docPr id="132403261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" cy="12954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8DD20A" id="Rectangle 5" o:spid="_x0000_s1026" style="position:absolute;margin-left:0;margin-top:627.3pt;width:10.8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" fillcolor="#5b9bd5" strokecolor="#223f59" strokeweight="1pt">
                <w10:wrap anchory="page"/>
              </v:rect>
            </w:pict>
          </mc:Fallback>
        </mc:AlternateContent>
      </w:r>
      <w:r>
        <w:rPr>
          <w:rFonts w:ascii="Arial" w:hAnsi="Arial" w:cs="Arial"/>
          <w:sz w:val="20"/>
          <w:szCs w:val="20"/>
        </w:rPr>
        <w:t xml:space="preserve">    TICK TO CONFIRM </w:t>
      </w:r>
    </w:p>
    <w:p w14:paraId="0AE69008" w14:textId="77777777" w:rsidR="008C6B7D" w:rsidRDefault="008C6B7D" w:rsidP="00D763CA">
      <w:pPr>
        <w:jc w:val="both"/>
        <w:rPr>
          <w:rFonts w:ascii="Arial" w:hAnsi="Arial" w:cs="Arial"/>
          <w:sz w:val="20"/>
          <w:szCs w:val="20"/>
        </w:rPr>
      </w:pPr>
    </w:p>
    <w:p w14:paraId="4C8A45BB" w14:textId="77777777" w:rsidR="008C6B7D" w:rsidRDefault="008C6B7D" w:rsidP="00D763CA">
      <w:pPr>
        <w:jc w:val="both"/>
        <w:rPr>
          <w:rFonts w:ascii="Arial" w:hAnsi="Arial" w:cs="Arial"/>
          <w:sz w:val="20"/>
          <w:szCs w:val="20"/>
        </w:rPr>
      </w:pPr>
    </w:p>
    <w:p w14:paraId="33ACE172" w14:textId="77777777" w:rsidR="008C6B7D" w:rsidRDefault="008C6B7D" w:rsidP="00D763CA">
      <w:pPr>
        <w:jc w:val="both"/>
        <w:rPr>
          <w:rFonts w:ascii="Arial" w:hAnsi="Arial" w:cs="Arial"/>
          <w:sz w:val="20"/>
          <w:szCs w:val="20"/>
        </w:rPr>
      </w:pPr>
    </w:p>
    <w:p w14:paraId="79A91286" w14:textId="77777777" w:rsidR="008C6B7D" w:rsidRDefault="008C6B7D" w:rsidP="00D763CA">
      <w:pPr>
        <w:jc w:val="both"/>
        <w:rPr>
          <w:rFonts w:ascii="Arial" w:hAnsi="Arial" w:cs="Arial"/>
          <w:sz w:val="20"/>
          <w:szCs w:val="20"/>
        </w:rPr>
      </w:pPr>
    </w:p>
    <w:p w14:paraId="4AB1CCEE" w14:textId="42551CB4" w:rsidR="00D763CA" w:rsidRPr="00207353" w:rsidRDefault="00D763CA" w:rsidP="00D763CA">
      <w:pPr>
        <w:jc w:val="both"/>
        <w:rPr>
          <w:rFonts w:ascii="Arial" w:hAnsi="Arial" w:cs="Arial"/>
          <w:sz w:val="20"/>
          <w:szCs w:val="20"/>
        </w:rPr>
      </w:pPr>
      <w:r w:rsidRPr="00207353">
        <w:rPr>
          <w:rFonts w:ascii="Arial" w:hAnsi="Arial" w:cs="Arial"/>
          <w:sz w:val="20"/>
          <w:szCs w:val="20"/>
        </w:rPr>
        <w:t xml:space="preserve">Signed </w:t>
      </w:r>
      <w:proofErr w:type="gramStart"/>
      <w:r w:rsidRPr="00207353">
        <w:rPr>
          <w:rFonts w:ascii="Arial" w:hAnsi="Arial" w:cs="Arial"/>
          <w:sz w:val="20"/>
          <w:szCs w:val="20"/>
        </w:rPr>
        <w:t>by:…</w:t>
      </w:r>
      <w:proofErr w:type="gramEnd"/>
      <w:r w:rsidRPr="00207353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  <w:proofErr w:type="gramStart"/>
      <w:r w:rsidRPr="00207353">
        <w:rPr>
          <w:rFonts w:ascii="Arial" w:hAnsi="Arial" w:cs="Arial"/>
          <w:sz w:val="20"/>
          <w:szCs w:val="20"/>
        </w:rPr>
        <w:t>…..</w:t>
      </w:r>
      <w:proofErr w:type="gramEnd"/>
    </w:p>
    <w:p w14:paraId="220F9703" w14:textId="77777777" w:rsidR="00D763CA" w:rsidRPr="00207353" w:rsidRDefault="00D763CA" w:rsidP="00D763CA">
      <w:pPr>
        <w:jc w:val="both"/>
        <w:rPr>
          <w:rFonts w:ascii="Arial" w:hAnsi="Arial" w:cs="Arial"/>
          <w:sz w:val="20"/>
          <w:szCs w:val="20"/>
        </w:rPr>
      </w:pPr>
    </w:p>
    <w:p w14:paraId="4B210BAE" w14:textId="77777777" w:rsidR="00D763CA" w:rsidRPr="00207353" w:rsidRDefault="00D763CA" w:rsidP="00D763CA">
      <w:pPr>
        <w:jc w:val="both"/>
        <w:rPr>
          <w:rFonts w:ascii="Arial" w:hAnsi="Arial" w:cs="Arial"/>
          <w:sz w:val="20"/>
          <w:szCs w:val="20"/>
        </w:rPr>
      </w:pPr>
      <w:r w:rsidRPr="00207353">
        <w:rPr>
          <w:rFonts w:ascii="Arial" w:hAnsi="Arial" w:cs="Arial"/>
          <w:sz w:val="20"/>
          <w:szCs w:val="20"/>
        </w:rPr>
        <w:t>Name of Parent: ………………………………………………………………………………</w:t>
      </w:r>
    </w:p>
    <w:p w14:paraId="4DC9F7E3" w14:textId="77777777" w:rsidR="00D763CA" w:rsidRPr="00207353" w:rsidRDefault="00D763CA" w:rsidP="00D763CA">
      <w:pPr>
        <w:jc w:val="both"/>
        <w:rPr>
          <w:rFonts w:ascii="Arial" w:hAnsi="Arial" w:cs="Arial"/>
          <w:sz w:val="20"/>
          <w:szCs w:val="20"/>
        </w:rPr>
      </w:pPr>
    </w:p>
    <w:p w14:paraId="5837ABF6" w14:textId="77777777" w:rsidR="00D763CA" w:rsidRPr="00207353" w:rsidRDefault="00D763CA" w:rsidP="00D763CA">
      <w:pPr>
        <w:jc w:val="both"/>
        <w:rPr>
          <w:rFonts w:ascii="Arial" w:hAnsi="Arial" w:cs="Arial"/>
          <w:sz w:val="20"/>
          <w:szCs w:val="20"/>
        </w:rPr>
      </w:pPr>
      <w:r w:rsidRPr="00207353">
        <w:rPr>
          <w:rFonts w:ascii="Arial" w:hAnsi="Arial" w:cs="Arial"/>
          <w:sz w:val="20"/>
          <w:szCs w:val="20"/>
        </w:rPr>
        <w:t>Date: …………………………………………………………………………………………...</w:t>
      </w:r>
    </w:p>
    <w:p w14:paraId="6ACCD6CE" w14:textId="77777777" w:rsidR="00D763CA" w:rsidRPr="00207353" w:rsidRDefault="00D763CA" w:rsidP="00D763CA">
      <w:pPr>
        <w:rPr>
          <w:sz w:val="20"/>
          <w:szCs w:val="20"/>
        </w:rPr>
      </w:pPr>
    </w:p>
    <w:p w14:paraId="731F5104" w14:textId="77777777" w:rsidR="00207353" w:rsidRDefault="00207353" w:rsidP="00207353">
      <w:pPr>
        <w:jc w:val="both"/>
        <w:rPr>
          <w:rFonts w:ascii="Arial" w:hAnsi="Arial" w:cs="Arial"/>
          <w:sz w:val="20"/>
          <w:szCs w:val="20"/>
        </w:rPr>
      </w:pPr>
    </w:p>
    <w:p w14:paraId="73E3F634" w14:textId="77777777" w:rsidR="00C858A2" w:rsidRDefault="00C858A2" w:rsidP="00207353">
      <w:pPr>
        <w:jc w:val="both"/>
        <w:rPr>
          <w:rFonts w:ascii="Arial" w:hAnsi="Arial" w:cs="Arial"/>
          <w:sz w:val="20"/>
          <w:szCs w:val="20"/>
        </w:rPr>
      </w:pPr>
    </w:p>
    <w:p w14:paraId="5BE754A3" w14:textId="77777777" w:rsidR="00C858A2" w:rsidRDefault="00C858A2" w:rsidP="00207353">
      <w:pPr>
        <w:jc w:val="both"/>
        <w:rPr>
          <w:rFonts w:ascii="Arial" w:hAnsi="Arial" w:cs="Arial"/>
          <w:sz w:val="20"/>
          <w:szCs w:val="20"/>
        </w:rPr>
      </w:pPr>
    </w:p>
    <w:p w14:paraId="286DB023" w14:textId="77777777" w:rsidR="00C858A2" w:rsidRDefault="00C858A2" w:rsidP="00207353">
      <w:pPr>
        <w:jc w:val="both"/>
        <w:rPr>
          <w:rFonts w:ascii="Arial" w:hAnsi="Arial" w:cs="Arial"/>
          <w:sz w:val="20"/>
          <w:szCs w:val="20"/>
        </w:rPr>
      </w:pPr>
    </w:p>
    <w:p w14:paraId="27198508" w14:textId="6EDCD1E8" w:rsidR="00207353" w:rsidRPr="00207353" w:rsidRDefault="00207353" w:rsidP="00207353">
      <w:pPr>
        <w:jc w:val="both"/>
        <w:rPr>
          <w:rFonts w:ascii="Arial" w:hAnsi="Arial" w:cs="Arial"/>
          <w:sz w:val="20"/>
          <w:szCs w:val="20"/>
        </w:rPr>
      </w:pPr>
      <w:r w:rsidRPr="00207353">
        <w:rPr>
          <w:rFonts w:ascii="Arial" w:hAnsi="Arial" w:cs="Arial"/>
          <w:sz w:val="20"/>
          <w:szCs w:val="20"/>
        </w:rPr>
        <w:lastRenderedPageBreak/>
        <w:t xml:space="preserve">Describe medical needs and give details of child’s symptoms, triggers, signs, treatments, facilities, equipment or devices, environmental issues </w:t>
      </w:r>
      <w:proofErr w:type="spellStart"/>
      <w:r w:rsidRPr="00207353">
        <w:rPr>
          <w:rFonts w:ascii="Arial" w:hAnsi="Arial" w:cs="Arial"/>
          <w:sz w:val="20"/>
          <w:szCs w:val="20"/>
        </w:rPr>
        <w:t>etc</w:t>
      </w:r>
      <w:proofErr w:type="spellEnd"/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5"/>
      </w:tblGrid>
      <w:tr w:rsidR="00207353" w:rsidRPr="00207353" w14:paraId="06A858DE" w14:textId="77777777" w:rsidTr="00BA548B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BA34AED" w14:textId="77777777" w:rsidR="00207353" w:rsidRDefault="00207353" w:rsidP="00476661">
            <w:pPr>
              <w:ind w:left="312" w:right="21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30E0D69" w14:textId="77777777" w:rsidR="005654E0" w:rsidRDefault="005654E0" w:rsidP="00476661">
            <w:pPr>
              <w:ind w:left="312" w:right="21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3434484" w14:textId="045419B2" w:rsidR="005654E0" w:rsidRPr="00207353" w:rsidRDefault="005654E0" w:rsidP="00476661">
            <w:pPr>
              <w:ind w:left="312" w:right="21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E72511B" w14:textId="77777777" w:rsidR="00207353" w:rsidRPr="00207353" w:rsidRDefault="00207353" w:rsidP="00207353">
      <w:pPr>
        <w:jc w:val="both"/>
        <w:rPr>
          <w:rFonts w:ascii="Arial" w:hAnsi="Arial" w:cs="Arial"/>
          <w:sz w:val="20"/>
          <w:szCs w:val="20"/>
        </w:rPr>
      </w:pPr>
    </w:p>
    <w:p w14:paraId="229E3880" w14:textId="77777777" w:rsidR="00207353" w:rsidRPr="00207353" w:rsidRDefault="00207353" w:rsidP="00207353">
      <w:pPr>
        <w:jc w:val="both"/>
        <w:rPr>
          <w:rFonts w:ascii="Arial" w:hAnsi="Arial" w:cs="Arial"/>
          <w:sz w:val="20"/>
          <w:szCs w:val="20"/>
        </w:rPr>
      </w:pPr>
      <w:r w:rsidRPr="00207353">
        <w:rPr>
          <w:rFonts w:ascii="Arial" w:hAnsi="Arial" w:cs="Arial"/>
          <w:sz w:val="20"/>
          <w:szCs w:val="20"/>
        </w:rPr>
        <w:t>Name of medication, dose, method of administration, when to be taken, side effects, contra-indications, administered by/self-administered with/without supervision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5"/>
      </w:tblGrid>
      <w:tr w:rsidR="00207353" w:rsidRPr="00207353" w14:paraId="00E984A3" w14:textId="77777777" w:rsidTr="00BA548B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200B34FB" w14:textId="77777777" w:rsidR="00207353" w:rsidRDefault="00207353" w:rsidP="00476661">
            <w:pPr>
              <w:ind w:left="312" w:right="21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ECD8572" w14:textId="77777777" w:rsidR="005654E0" w:rsidRDefault="005654E0" w:rsidP="00476661">
            <w:pPr>
              <w:ind w:left="312" w:right="21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C0758E1" w14:textId="296A7045" w:rsidR="005654E0" w:rsidRPr="00207353" w:rsidRDefault="005654E0" w:rsidP="00476661">
            <w:pPr>
              <w:ind w:left="312" w:right="21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B9F3214" w14:textId="77777777" w:rsidR="00207353" w:rsidRPr="00207353" w:rsidRDefault="00207353" w:rsidP="00207353">
      <w:pPr>
        <w:jc w:val="both"/>
        <w:rPr>
          <w:rFonts w:ascii="Arial" w:hAnsi="Arial" w:cs="Arial"/>
          <w:sz w:val="20"/>
          <w:szCs w:val="20"/>
        </w:rPr>
      </w:pPr>
    </w:p>
    <w:p w14:paraId="4550F684" w14:textId="77777777" w:rsidR="00207353" w:rsidRPr="00207353" w:rsidRDefault="00207353" w:rsidP="00207353">
      <w:pPr>
        <w:jc w:val="both"/>
        <w:rPr>
          <w:rFonts w:ascii="Arial" w:hAnsi="Arial" w:cs="Arial"/>
          <w:sz w:val="20"/>
          <w:szCs w:val="20"/>
        </w:rPr>
      </w:pPr>
      <w:r w:rsidRPr="00207353">
        <w:rPr>
          <w:rFonts w:ascii="Arial" w:hAnsi="Arial" w:cs="Arial"/>
          <w:sz w:val="20"/>
          <w:szCs w:val="20"/>
        </w:rPr>
        <w:t xml:space="preserve">Daily care requirements 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5"/>
      </w:tblGrid>
      <w:tr w:rsidR="00207353" w:rsidRPr="00207353" w14:paraId="6B37B4B6" w14:textId="77777777" w:rsidTr="00BA548B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1BE21095" w14:textId="77777777" w:rsidR="00207353" w:rsidRDefault="00207353" w:rsidP="005654E0">
            <w:pPr>
              <w:ind w:right="21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49222D7" w14:textId="77777777" w:rsidR="005654E0" w:rsidRDefault="005654E0" w:rsidP="005654E0">
            <w:pPr>
              <w:ind w:right="21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20C4173" w14:textId="0E4ADFBC" w:rsidR="005654E0" w:rsidRPr="00207353" w:rsidRDefault="005654E0" w:rsidP="005654E0">
            <w:pPr>
              <w:ind w:right="21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BE1C0B7" w14:textId="77777777" w:rsidR="00207353" w:rsidRPr="00207353" w:rsidRDefault="00207353" w:rsidP="00207353">
      <w:pPr>
        <w:jc w:val="both"/>
        <w:rPr>
          <w:rFonts w:ascii="Arial" w:hAnsi="Arial" w:cs="Arial"/>
          <w:sz w:val="20"/>
          <w:szCs w:val="20"/>
        </w:rPr>
      </w:pPr>
    </w:p>
    <w:p w14:paraId="1EAB2C16" w14:textId="77777777" w:rsidR="00207353" w:rsidRPr="00207353" w:rsidRDefault="00207353" w:rsidP="00207353">
      <w:pPr>
        <w:jc w:val="both"/>
        <w:rPr>
          <w:rFonts w:ascii="Arial" w:hAnsi="Arial" w:cs="Arial"/>
          <w:sz w:val="20"/>
          <w:szCs w:val="20"/>
        </w:rPr>
      </w:pPr>
      <w:r w:rsidRPr="00207353">
        <w:rPr>
          <w:rFonts w:ascii="Arial" w:hAnsi="Arial" w:cs="Arial"/>
          <w:sz w:val="20"/>
          <w:szCs w:val="20"/>
        </w:rPr>
        <w:t>Specific support for the pupil’s educational, social and emotional needs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5"/>
      </w:tblGrid>
      <w:tr w:rsidR="00207353" w:rsidRPr="00207353" w14:paraId="2CB3C7D2" w14:textId="77777777" w:rsidTr="00BA548B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27C7085B" w14:textId="77777777" w:rsidR="00207353" w:rsidRPr="00207353" w:rsidRDefault="00207353" w:rsidP="00BA548B">
            <w:pPr>
              <w:ind w:left="312" w:right="21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9986606" w14:textId="77777777" w:rsidR="00207353" w:rsidRPr="00207353" w:rsidRDefault="00207353" w:rsidP="00BA548B">
            <w:pPr>
              <w:ind w:left="312" w:right="21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68EBB4A" w14:textId="77777777" w:rsidR="00207353" w:rsidRPr="00207353" w:rsidRDefault="00207353" w:rsidP="00BA548B">
            <w:pPr>
              <w:ind w:left="312" w:right="21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8059723" w14:textId="77777777" w:rsidR="00207353" w:rsidRPr="00207353" w:rsidRDefault="00207353" w:rsidP="00207353">
      <w:pPr>
        <w:jc w:val="both"/>
        <w:rPr>
          <w:rFonts w:ascii="Arial" w:hAnsi="Arial" w:cs="Arial"/>
          <w:sz w:val="20"/>
          <w:szCs w:val="20"/>
        </w:rPr>
      </w:pPr>
    </w:p>
    <w:p w14:paraId="5983D701" w14:textId="77777777" w:rsidR="00207353" w:rsidRPr="00207353" w:rsidRDefault="00207353" w:rsidP="00207353">
      <w:pPr>
        <w:jc w:val="both"/>
        <w:rPr>
          <w:rFonts w:ascii="Arial" w:hAnsi="Arial" w:cs="Arial"/>
          <w:sz w:val="20"/>
          <w:szCs w:val="20"/>
        </w:rPr>
      </w:pPr>
      <w:r w:rsidRPr="00207353">
        <w:rPr>
          <w:rFonts w:ascii="Arial" w:hAnsi="Arial" w:cs="Arial"/>
          <w:sz w:val="20"/>
          <w:szCs w:val="20"/>
        </w:rPr>
        <w:t xml:space="preserve">Arrangements for school visits/trips </w:t>
      </w:r>
      <w:proofErr w:type="spellStart"/>
      <w:r w:rsidRPr="00207353">
        <w:rPr>
          <w:rFonts w:ascii="Arial" w:hAnsi="Arial" w:cs="Arial"/>
          <w:sz w:val="20"/>
          <w:szCs w:val="20"/>
        </w:rPr>
        <w:t>etc</w:t>
      </w:r>
      <w:proofErr w:type="spellEnd"/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5"/>
      </w:tblGrid>
      <w:tr w:rsidR="00207353" w:rsidRPr="00207353" w14:paraId="776BC009" w14:textId="77777777" w:rsidTr="00BA548B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31DC3188" w14:textId="77777777" w:rsidR="00207353" w:rsidRPr="00207353" w:rsidRDefault="00207353" w:rsidP="00BA548B">
            <w:pPr>
              <w:ind w:left="312" w:right="21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7650505" w14:textId="77777777" w:rsidR="00207353" w:rsidRPr="00207353" w:rsidRDefault="00207353" w:rsidP="00BA548B">
            <w:pPr>
              <w:ind w:left="312" w:right="21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97E901F" w14:textId="77777777" w:rsidR="00207353" w:rsidRPr="00207353" w:rsidRDefault="00207353" w:rsidP="00BA548B">
            <w:pPr>
              <w:ind w:left="312" w:right="21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BB3241C" w14:textId="77777777" w:rsidR="00207353" w:rsidRPr="00207353" w:rsidRDefault="00207353" w:rsidP="00207353">
      <w:pPr>
        <w:jc w:val="both"/>
        <w:rPr>
          <w:rFonts w:ascii="Arial" w:hAnsi="Arial" w:cs="Arial"/>
          <w:sz w:val="20"/>
          <w:szCs w:val="20"/>
        </w:rPr>
      </w:pPr>
    </w:p>
    <w:p w14:paraId="227D3657" w14:textId="77777777" w:rsidR="00207353" w:rsidRPr="00207353" w:rsidRDefault="00207353" w:rsidP="00207353">
      <w:pPr>
        <w:jc w:val="both"/>
        <w:rPr>
          <w:rFonts w:ascii="Arial" w:hAnsi="Arial" w:cs="Arial"/>
          <w:sz w:val="20"/>
          <w:szCs w:val="20"/>
        </w:rPr>
      </w:pPr>
      <w:r w:rsidRPr="00207353">
        <w:rPr>
          <w:rFonts w:ascii="Arial" w:hAnsi="Arial" w:cs="Arial"/>
          <w:sz w:val="20"/>
          <w:szCs w:val="20"/>
        </w:rPr>
        <w:t>Other information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5"/>
      </w:tblGrid>
      <w:tr w:rsidR="00207353" w:rsidRPr="00207353" w14:paraId="24C3AA50" w14:textId="77777777" w:rsidTr="00BA548B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389A7E4C" w14:textId="77777777" w:rsidR="00207353" w:rsidRPr="00207353" w:rsidRDefault="00207353" w:rsidP="00BA548B">
            <w:pPr>
              <w:ind w:left="312" w:right="21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9EC0985" w14:textId="77777777" w:rsidR="00207353" w:rsidRPr="00207353" w:rsidRDefault="00207353" w:rsidP="00BA548B">
            <w:pPr>
              <w:ind w:left="312" w:right="21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F35F9FA" w14:textId="77777777" w:rsidR="00207353" w:rsidRPr="00207353" w:rsidRDefault="00207353" w:rsidP="00BA548B">
            <w:pPr>
              <w:ind w:left="312" w:right="21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1698546" w14:textId="77777777" w:rsidR="00207353" w:rsidRPr="00207353" w:rsidRDefault="00207353" w:rsidP="00207353">
      <w:pPr>
        <w:jc w:val="both"/>
        <w:rPr>
          <w:rFonts w:ascii="Arial" w:hAnsi="Arial" w:cs="Arial"/>
          <w:sz w:val="20"/>
          <w:szCs w:val="20"/>
        </w:rPr>
      </w:pPr>
    </w:p>
    <w:p w14:paraId="482A8979" w14:textId="77777777" w:rsidR="00207353" w:rsidRPr="00207353" w:rsidRDefault="00207353" w:rsidP="00207353">
      <w:pPr>
        <w:jc w:val="both"/>
        <w:rPr>
          <w:rFonts w:ascii="Arial" w:hAnsi="Arial" w:cs="Arial"/>
          <w:sz w:val="20"/>
          <w:szCs w:val="20"/>
        </w:rPr>
      </w:pPr>
      <w:r w:rsidRPr="00207353">
        <w:rPr>
          <w:rFonts w:ascii="Arial" w:hAnsi="Arial" w:cs="Arial"/>
          <w:sz w:val="20"/>
          <w:szCs w:val="20"/>
        </w:rPr>
        <w:t>Describe what constitutes an emergency, and the action to take if this occurs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5"/>
      </w:tblGrid>
      <w:tr w:rsidR="00207353" w:rsidRPr="00207353" w14:paraId="20C0ED5D" w14:textId="77777777" w:rsidTr="00BA548B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22E8C5E5" w14:textId="77777777" w:rsidR="00207353" w:rsidRPr="00207353" w:rsidRDefault="00207353" w:rsidP="00BA548B">
            <w:pPr>
              <w:ind w:left="312" w:right="21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6FCA673" w14:textId="77777777" w:rsidR="00207353" w:rsidRPr="00207353" w:rsidRDefault="00207353" w:rsidP="00BA548B">
            <w:pPr>
              <w:ind w:left="312" w:right="21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58A75D3" w14:textId="77777777" w:rsidR="00207353" w:rsidRPr="00207353" w:rsidRDefault="00207353" w:rsidP="00BA548B">
            <w:pPr>
              <w:ind w:left="312" w:right="21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BD6F6A6" w14:textId="77777777" w:rsidR="00207353" w:rsidRPr="00207353" w:rsidRDefault="00207353" w:rsidP="00BA548B">
            <w:pPr>
              <w:ind w:left="312" w:right="21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45EBEF6" w14:textId="77777777" w:rsidR="00207353" w:rsidRPr="00207353" w:rsidRDefault="00207353" w:rsidP="00207353">
      <w:pPr>
        <w:jc w:val="both"/>
        <w:rPr>
          <w:rFonts w:ascii="Arial" w:hAnsi="Arial" w:cs="Arial"/>
          <w:sz w:val="20"/>
          <w:szCs w:val="20"/>
        </w:rPr>
      </w:pPr>
    </w:p>
    <w:p w14:paraId="61D0A35B" w14:textId="77777777" w:rsidR="00207353" w:rsidRPr="00207353" w:rsidRDefault="00207353" w:rsidP="00207353">
      <w:pPr>
        <w:jc w:val="both"/>
        <w:rPr>
          <w:rFonts w:ascii="Arial" w:hAnsi="Arial" w:cs="Arial"/>
          <w:sz w:val="20"/>
          <w:szCs w:val="20"/>
        </w:rPr>
      </w:pPr>
      <w:r w:rsidRPr="00207353">
        <w:rPr>
          <w:rFonts w:ascii="Arial" w:hAnsi="Arial" w:cs="Arial"/>
          <w:sz w:val="20"/>
          <w:szCs w:val="20"/>
        </w:rPr>
        <w:t xml:space="preserve">Who is responsible in an emergency </w:t>
      </w:r>
      <w:r w:rsidRPr="00207353">
        <w:rPr>
          <w:rFonts w:ascii="Arial" w:hAnsi="Arial" w:cs="Arial"/>
          <w:i/>
          <w:iCs/>
          <w:sz w:val="20"/>
          <w:szCs w:val="20"/>
        </w:rPr>
        <w:t>(state if different for off-site activities)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5"/>
      </w:tblGrid>
      <w:tr w:rsidR="00207353" w:rsidRPr="00207353" w14:paraId="423CDBAA" w14:textId="77777777" w:rsidTr="00BA548B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1C17B88C" w14:textId="77777777" w:rsidR="00207353" w:rsidRPr="00207353" w:rsidRDefault="00207353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50F8835" w14:textId="77777777" w:rsidR="00207353" w:rsidRPr="00207353" w:rsidRDefault="00207353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FE93FAE" w14:textId="77777777" w:rsidR="00207353" w:rsidRPr="00207353" w:rsidRDefault="00207353" w:rsidP="00BA54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3C3E05A" w14:textId="77777777" w:rsidR="00207353" w:rsidRDefault="00207353" w:rsidP="00207353">
      <w:pPr>
        <w:jc w:val="both"/>
        <w:rPr>
          <w:rFonts w:ascii="Arial" w:hAnsi="Arial" w:cs="Arial"/>
          <w:sz w:val="20"/>
          <w:szCs w:val="20"/>
        </w:rPr>
      </w:pPr>
    </w:p>
    <w:p w14:paraId="6F31CA94" w14:textId="77777777" w:rsidR="00207353" w:rsidRPr="00207353" w:rsidRDefault="00207353" w:rsidP="00207353">
      <w:pPr>
        <w:jc w:val="both"/>
        <w:rPr>
          <w:rFonts w:ascii="Arial" w:hAnsi="Arial" w:cs="Arial"/>
          <w:sz w:val="20"/>
          <w:szCs w:val="20"/>
        </w:rPr>
      </w:pPr>
      <w:r w:rsidRPr="00207353">
        <w:rPr>
          <w:rFonts w:ascii="Arial" w:hAnsi="Arial" w:cs="Arial"/>
          <w:sz w:val="20"/>
          <w:szCs w:val="20"/>
        </w:rPr>
        <w:t>Plan developed with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5"/>
      </w:tblGrid>
      <w:tr w:rsidR="00207353" w:rsidRPr="00207353" w14:paraId="70C66290" w14:textId="77777777" w:rsidTr="00BA548B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4357F68" w14:textId="77777777" w:rsidR="00207353" w:rsidRPr="00207353" w:rsidRDefault="00207353" w:rsidP="00BA548B">
            <w:pPr>
              <w:ind w:left="312" w:right="21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365AB7E" w14:textId="77777777" w:rsidR="00207353" w:rsidRPr="00207353" w:rsidRDefault="00207353" w:rsidP="00BA548B">
            <w:pPr>
              <w:ind w:left="312" w:right="21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E710480" w14:textId="77777777" w:rsidR="00207353" w:rsidRPr="00207353" w:rsidRDefault="00207353" w:rsidP="00BA548B">
            <w:pPr>
              <w:ind w:left="312" w:right="21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4C31DF2" w14:textId="77777777" w:rsidR="00207353" w:rsidRPr="00207353" w:rsidRDefault="00207353" w:rsidP="00207353">
      <w:pPr>
        <w:jc w:val="both"/>
        <w:rPr>
          <w:rFonts w:ascii="Arial" w:hAnsi="Arial" w:cs="Arial"/>
          <w:sz w:val="20"/>
          <w:szCs w:val="20"/>
        </w:rPr>
      </w:pPr>
    </w:p>
    <w:p w14:paraId="3C609B4A" w14:textId="77777777" w:rsidR="00207353" w:rsidRPr="00207353" w:rsidRDefault="00207353" w:rsidP="00207353">
      <w:pPr>
        <w:jc w:val="both"/>
        <w:rPr>
          <w:rFonts w:ascii="Arial" w:hAnsi="Arial" w:cs="Arial"/>
          <w:sz w:val="20"/>
          <w:szCs w:val="20"/>
        </w:rPr>
      </w:pPr>
      <w:r w:rsidRPr="00207353">
        <w:rPr>
          <w:rFonts w:ascii="Arial" w:hAnsi="Arial" w:cs="Arial"/>
          <w:sz w:val="20"/>
          <w:szCs w:val="20"/>
        </w:rPr>
        <w:t>Staff training needed/undertaken – who, what, when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9135"/>
      </w:tblGrid>
      <w:tr w:rsidR="00207353" w:rsidRPr="00207353" w14:paraId="0ACE565A" w14:textId="77777777" w:rsidTr="00BA548B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1323F92" w14:textId="77777777" w:rsidR="00207353" w:rsidRPr="00207353" w:rsidRDefault="00207353" w:rsidP="00BA548B">
            <w:pPr>
              <w:ind w:left="312" w:right="21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FBDAE23" w14:textId="77777777" w:rsidR="00207353" w:rsidRPr="00207353" w:rsidRDefault="00207353" w:rsidP="00BA548B">
            <w:pPr>
              <w:ind w:right="21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8BF1AF2" w14:textId="77777777" w:rsidR="00207353" w:rsidRDefault="00207353" w:rsidP="00207353">
      <w:pPr>
        <w:jc w:val="both"/>
        <w:rPr>
          <w:rFonts w:ascii="Arial" w:hAnsi="Arial" w:cs="Arial"/>
          <w:sz w:val="20"/>
          <w:szCs w:val="20"/>
        </w:rPr>
      </w:pPr>
    </w:p>
    <w:p w14:paraId="3CBB3E55" w14:textId="4CC1EF99" w:rsidR="00D85623" w:rsidRPr="00C54C53" w:rsidRDefault="00D85623" w:rsidP="00207353">
      <w:pPr>
        <w:jc w:val="both"/>
        <w:rPr>
          <w:b/>
          <w:bCs/>
          <w:sz w:val="20"/>
          <w:szCs w:val="20"/>
        </w:rPr>
      </w:pPr>
      <w:r w:rsidRPr="00C54C53">
        <w:rPr>
          <w:b/>
          <w:bCs/>
          <w:sz w:val="20"/>
          <w:szCs w:val="20"/>
        </w:rPr>
        <w:lastRenderedPageBreak/>
        <w:t>Classroom use</w:t>
      </w:r>
      <w:r w:rsidR="00142FEC" w:rsidRPr="00C54C53">
        <w:rPr>
          <w:b/>
          <w:bCs/>
          <w:sz w:val="20"/>
          <w:szCs w:val="20"/>
        </w:rPr>
        <w:t xml:space="preserve"> only</w:t>
      </w:r>
    </w:p>
    <w:p w14:paraId="085E1E6C" w14:textId="77777777" w:rsidR="00142FEC" w:rsidRDefault="00142FEC" w:rsidP="00207353">
      <w:pPr>
        <w:jc w:val="both"/>
        <w:rPr>
          <w:rFonts w:ascii="Arial" w:hAnsi="Arial" w:cs="Arial"/>
          <w:sz w:val="20"/>
          <w:szCs w:val="20"/>
        </w:rPr>
      </w:pPr>
    </w:p>
    <w:p w14:paraId="1A620D85" w14:textId="471193C1" w:rsidR="007D6C63" w:rsidRDefault="007D6C63" w:rsidP="0020735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Staff Member</w:t>
      </w:r>
    </w:p>
    <w:p w14:paraId="6030E9F1" w14:textId="77777777" w:rsidR="007D6C63" w:rsidRDefault="007D6C63" w:rsidP="00207353">
      <w:pPr>
        <w:jc w:val="both"/>
        <w:rPr>
          <w:rFonts w:ascii="Arial" w:hAnsi="Arial" w:cs="Arial"/>
          <w:sz w:val="20"/>
          <w:szCs w:val="20"/>
        </w:rPr>
      </w:pPr>
    </w:p>
    <w:p w14:paraId="3679A6E8" w14:textId="77777777" w:rsidR="00207353" w:rsidRPr="00207353" w:rsidRDefault="00207353" w:rsidP="00207353">
      <w:pPr>
        <w:jc w:val="both"/>
        <w:rPr>
          <w:rFonts w:ascii="Arial" w:hAnsi="Arial" w:cs="Arial"/>
          <w:sz w:val="20"/>
          <w:szCs w:val="20"/>
        </w:rPr>
      </w:pPr>
      <w:r w:rsidRPr="00207353">
        <w:rPr>
          <w:rFonts w:ascii="Arial" w:hAnsi="Arial" w:cs="Arial"/>
          <w:sz w:val="20"/>
          <w:szCs w:val="20"/>
        </w:rPr>
        <w:t>Signed by: …………………………………………………………………………………</w:t>
      </w:r>
      <w:proofErr w:type="gramStart"/>
      <w:r w:rsidRPr="00207353">
        <w:rPr>
          <w:rFonts w:ascii="Arial" w:hAnsi="Arial" w:cs="Arial"/>
          <w:sz w:val="20"/>
          <w:szCs w:val="20"/>
        </w:rPr>
        <w:t>…..</w:t>
      </w:r>
      <w:proofErr w:type="gramEnd"/>
    </w:p>
    <w:p w14:paraId="7404E8D2" w14:textId="77777777" w:rsidR="00207353" w:rsidRPr="00207353" w:rsidRDefault="00207353" w:rsidP="00207353">
      <w:pPr>
        <w:jc w:val="both"/>
        <w:rPr>
          <w:rFonts w:ascii="Arial" w:hAnsi="Arial" w:cs="Arial"/>
          <w:sz w:val="20"/>
          <w:szCs w:val="20"/>
        </w:rPr>
      </w:pPr>
    </w:p>
    <w:p w14:paraId="7B64B89F" w14:textId="77777777" w:rsidR="00207353" w:rsidRPr="00207353" w:rsidRDefault="00207353" w:rsidP="00207353">
      <w:pPr>
        <w:jc w:val="both"/>
        <w:rPr>
          <w:rFonts w:ascii="Arial" w:hAnsi="Arial" w:cs="Arial"/>
          <w:sz w:val="20"/>
          <w:szCs w:val="20"/>
        </w:rPr>
      </w:pPr>
      <w:r w:rsidRPr="00207353">
        <w:rPr>
          <w:rFonts w:ascii="Arial" w:hAnsi="Arial" w:cs="Arial"/>
          <w:sz w:val="20"/>
          <w:szCs w:val="20"/>
        </w:rPr>
        <w:t>Job Title: ………………………………………………………………………………………</w:t>
      </w:r>
    </w:p>
    <w:p w14:paraId="620BA12C" w14:textId="77777777" w:rsidR="00207353" w:rsidRPr="00207353" w:rsidRDefault="00207353" w:rsidP="00207353">
      <w:pPr>
        <w:jc w:val="both"/>
        <w:rPr>
          <w:rFonts w:ascii="Arial" w:hAnsi="Arial" w:cs="Arial"/>
          <w:sz w:val="20"/>
          <w:szCs w:val="20"/>
        </w:rPr>
      </w:pPr>
    </w:p>
    <w:p w14:paraId="73330719" w14:textId="77777777" w:rsidR="00207353" w:rsidRPr="00207353" w:rsidRDefault="00207353" w:rsidP="00207353">
      <w:pPr>
        <w:jc w:val="both"/>
        <w:rPr>
          <w:rFonts w:ascii="Arial" w:hAnsi="Arial" w:cs="Arial"/>
          <w:sz w:val="20"/>
          <w:szCs w:val="20"/>
        </w:rPr>
      </w:pPr>
      <w:r w:rsidRPr="00207353">
        <w:rPr>
          <w:rFonts w:ascii="Arial" w:hAnsi="Arial" w:cs="Arial"/>
          <w:sz w:val="20"/>
          <w:szCs w:val="20"/>
        </w:rPr>
        <w:t>Date: …………………………………………………………………………………………...</w:t>
      </w:r>
    </w:p>
    <w:p w14:paraId="07A43C6D" w14:textId="77777777" w:rsidR="00207353" w:rsidRPr="00207353" w:rsidRDefault="00207353" w:rsidP="00207353">
      <w:pPr>
        <w:jc w:val="both"/>
        <w:rPr>
          <w:rFonts w:ascii="Arial" w:hAnsi="Arial" w:cs="Arial"/>
          <w:sz w:val="20"/>
          <w:szCs w:val="20"/>
        </w:rPr>
      </w:pPr>
    </w:p>
    <w:p w14:paraId="3AAF35CD" w14:textId="77777777" w:rsidR="00D33EE8" w:rsidRDefault="00D33EE8" w:rsidP="00207353">
      <w:pPr>
        <w:rPr>
          <w:sz w:val="20"/>
          <w:szCs w:val="20"/>
        </w:rPr>
      </w:pPr>
    </w:p>
    <w:p w14:paraId="3D1D75EB" w14:textId="77777777" w:rsidR="007D6C63" w:rsidRDefault="007D6C63" w:rsidP="00207353">
      <w:pPr>
        <w:rPr>
          <w:sz w:val="20"/>
          <w:szCs w:val="20"/>
        </w:rPr>
      </w:pPr>
    </w:p>
    <w:p w14:paraId="64598F70" w14:textId="77777777" w:rsidR="00D85623" w:rsidRDefault="00D85623" w:rsidP="00207353">
      <w:pPr>
        <w:rPr>
          <w:sz w:val="20"/>
          <w:szCs w:val="20"/>
        </w:rPr>
      </w:pPr>
    </w:p>
    <w:p w14:paraId="7884034B" w14:textId="77777777" w:rsidR="00D85623" w:rsidRDefault="00D85623" w:rsidP="00207353">
      <w:pPr>
        <w:rPr>
          <w:sz w:val="20"/>
          <w:szCs w:val="20"/>
        </w:rPr>
      </w:pPr>
    </w:p>
    <w:p w14:paraId="3503D0D5" w14:textId="77777777" w:rsidR="00D85623" w:rsidRDefault="00D85623" w:rsidP="00207353">
      <w:pPr>
        <w:rPr>
          <w:sz w:val="20"/>
          <w:szCs w:val="20"/>
        </w:rPr>
      </w:pPr>
    </w:p>
    <w:p w14:paraId="24ACD221" w14:textId="6C8B3F2F" w:rsidR="007D6C63" w:rsidRPr="00142FEC" w:rsidRDefault="007D6C63" w:rsidP="00207353">
      <w:pPr>
        <w:rPr>
          <w:b/>
          <w:bCs/>
          <w:sz w:val="20"/>
          <w:szCs w:val="20"/>
        </w:rPr>
      </w:pPr>
      <w:r w:rsidRPr="00142FEC">
        <w:rPr>
          <w:b/>
          <w:bCs/>
          <w:sz w:val="20"/>
          <w:szCs w:val="20"/>
        </w:rPr>
        <w:t>Office use only</w:t>
      </w:r>
      <w:r w:rsidR="009B6044" w:rsidRPr="00142FEC">
        <w:rPr>
          <w:b/>
          <w:bCs/>
          <w:sz w:val="20"/>
          <w:szCs w:val="20"/>
        </w:rPr>
        <w:t xml:space="preserve">                         </w:t>
      </w:r>
    </w:p>
    <w:p w14:paraId="761ED6AF" w14:textId="77777777" w:rsidR="0059083A" w:rsidRDefault="0059083A" w:rsidP="00207353">
      <w:pPr>
        <w:rPr>
          <w:sz w:val="20"/>
          <w:szCs w:val="20"/>
        </w:rPr>
      </w:pPr>
    </w:p>
    <w:p w14:paraId="2969B205" w14:textId="31AEDC24" w:rsidR="009B6044" w:rsidRDefault="00D85623" w:rsidP="00207353">
      <w:pPr>
        <w:rPr>
          <w:sz w:val="20"/>
          <w:szCs w:val="20"/>
        </w:rPr>
      </w:pPr>
      <w:r>
        <w:rPr>
          <w:sz w:val="20"/>
          <w:szCs w:val="20"/>
        </w:rPr>
        <w:t>Date &amp; Who by: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4DEB78F0" w14:textId="77777777" w:rsidR="009B6044" w:rsidRDefault="009B6044" w:rsidP="00207353">
      <w:pPr>
        <w:rPr>
          <w:sz w:val="20"/>
          <w:szCs w:val="20"/>
        </w:rPr>
      </w:pPr>
    </w:p>
    <w:p w14:paraId="4BF0DC34" w14:textId="56DF41C8" w:rsidR="007D6C63" w:rsidRDefault="00733A4A" w:rsidP="00207353">
      <w:pPr>
        <w:rPr>
          <w:sz w:val="20"/>
          <w:szCs w:val="20"/>
        </w:rPr>
      </w:pPr>
      <w:r>
        <w:rPr>
          <w:sz w:val="20"/>
          <w:szCs w:val="20"/>
        </w:rPr>
        <w:t>Smart log</w:t>
      </w:r>
      <w:r w:rsidR="0059083A">
        <w:rPr>
          <w:sz w:val="20"/>
          <w:szCs w:val="20"/>
        </w:rPr>
        <w:t>……………………………………………………………………………………</w:t>
      </w:r>
      <w:proofErr w:type="gramStart"/>
      <w:r w:rsidR="0059083A">
        <w:rPr>
          <w:sz w:val="20"/>
          <w:szCs w:val="20"/>
        </w:rPr>
        <w:t>…..</w:t>
      </w:r>
      <w:proofErr w:type="gramEnd"/>
    </w:p>
    <w:p w14:paraId="546506DE" w14:textId="77777777" w:rsidR="0059083A" w:rsidRDefault="0059083A" w:rsidP="00207353">
      <w:pPr>
        <w:rPr>
          <w:sz w:val="20"/>
          <w:szCs w:val="20"/>
        </w:rPr>
      </w:pPr>
    </w:p>
    <w:p w14:paraId="1EDF6E35" w14:textId="2018042D" w:rsidR="00733A4A" w:rsidRDefault="0059083A" w:rsidP="00207353">
      <w:pPr>
        <w:rPr>
          <w:sz w:val="20"/>
          <w:szCs w:val="20"/>
        </w:rPr>
      </w:pPr>
      <w:proofErr w:type="spellStart"/>
      <w:r>
        <w:rPr>
          <w:sz w:val="20"/>
          <w:szCs w:val="20"/>
        </w:rPr>
        <w:t>Bromcom</w:t>
      </w:r>
      <w:proofErr w:type="spellEnd"/>
      <w:r>
        <w:rPr>
          <w:sz w:val="20"/>
          <w:szCs w:val="20"/>
        </w:rPr>
        <w:t>……………………………………………………………………………………</w:t>
      </w:r>
      <w:proofErr w:type="gramStart"/>
      <w:r>
        <w:rPr>
          <w:sz w:val="20"/>
          <w:szCs w:val="20"/>
        </w:rPr>
        <w:t>…..</w:t>
      </w:r>
      <w:proofErr w:type="gramEnd"/>
    </w:p>
    <w:p w14:paraId="1D8110EE" w14:textId="77777777" w:rsidR="00D85623" w:rsidRDefault="00D85623" w:rsidP="00207353">
      <w:pPr>
        <w:rPr>
          <w:sz w:val="20"/>
          <w:szCs w:val="20"/>
        </w:rPr>
      </w:pPr>
    </w:p>
    <w:p w14:paraId="2352BEB9" w14:textId="2DA13BD4" w:rsidR="0059083A" w:rsidRPr="00207353" w:rsidRDefault="0059083A" w:rsidP="00207353">
      <w:pPr>
        <w:rPr>
          <w:sz w:val="20"/>
          <w:szCs w:val="20"/>
        </w:rPr>
      </w:pPr>
      <w:r>
        <w:rPr>
          <w:sz w:val="20"/>
          <w:szCs w:val="20"/>
        </w:rPr>
        <w:t>Classroom………………………………………………………………………………………</w:t>
      </w:r>
    </w:p>
    <w:sectPr w:rsidR="0059083A" w:rsidRPr="00207353" w:rsidSect="00845906">
      <w:headerReference w:type="default" r:id="rId11"/>
      <w:footerReference w:type="default" r:id="rId12"/>
      <w:pgSz w:w="11906" w:h="16838" w:code="9"/>
      <w:pgMar w:top="720" w:right="720" w:bottom="720" w:left="720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B862F8" w14:textId="77777777" w:rsidR="00EC35FA" w:rsidRDefault="00EC35FA" w:rsidP="00171AC2">
      <w:r>
        <w:separator/>
      </w:r>
    </w:p>
  </w:endnote>
  <w:endnote w:type="continuationSeparator" w:id="0">
    <w:p w14:paraId="6508BC29" w14:textId="77777777" w:rsidR="00EC35FA" w:rsidRDefault="00EC35FA" w:rsidP="00171AC2">
      <w:r>
        <w:continuationSeparator/>
      </w:r>
    </w:p>
  </w:endnote>
  <w:endnote w:type="continuationNotice" w:id="1">
    <w:p w14:paraId="5147B37B" w14:textId="77777777" w:rsidR="00EC35FA" w:rsidRDefault="00EC35F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95C20" w14:textId="0B48F589" w:rsidR="00281381" w:rsidRDefault="00FF10D8">
    <w:pPr>
      <w:pStyle w:val="Footer"/>
    </w:pPr>
    <w:r w:rsidRPr="00494B19">
      <w:rPr>
        <w:noProof/>
        <w:sz w:val="20"/>
        <w:szCs w:val="20"/>
        <w:lang w:val="en-GB" w:eastAsia="en-GB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6E07F3DE" wp14:editId="6B1EB4C6">
              <wp:simplePos x="0" y="0"/>
              <wp:positionH relativeFrom="margin">
                <wp:posOffset>-295275</wp:posOffset>
              </wp:positionH>
              <wp:positionV relativeFrom="paragraph">
                <wp:posOffset>-260350</wp:posOffset>
              </wp:positionV>
              <wp:extent cx="4391025" cy="1404620"/>
              <wp:effectExtent l="0" t="0" r="0" b="6350"/>
              <wp:wrapNone/>
              <wp:docPr id="217" name="Text Box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F20DE10" w14:textId="1F48FE05" w:rsidR="00007F94" w:rsidRDefault="005F46DD" w:rsidP="00281381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Head Teacher; Mr</w:t>
                          </w:r>
                          <w:r w:rsidR="00007F94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s. Lisa Bennett</w:t>
                          </w:r>
                        </w:p>
                        <w:p w14:paraId="026455AF" w14:textId="77777777" w:rsidR="00281381" w:rsidRPr="005F46DD" w:rsidRDefault="00281381" w:rsidP="00281381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5F46DD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St Mary’s CE School, Keen Close, Aylesbury, Bucks, HP19 7WF</w:t>
                          </w:r>
                        </w:p>
                        <w:p w14:paraId="5E37CF9F" w14:textId="4761A8AD" w:rsidR="00281381" w:rsidRPr="00D763CA" w:rsidRDefault="00281381" w:rsidP="00281381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de-DE"/>
                            </w:rPr>
                          </w:pPr>
                          <w:r w:rsidRPr="00D763CA">
                            <w:rPr>
                              <w:rFonts w:ascii="Arial" w:hAnsi="Arial" w:cs="Arial"/>
                              <w:sz w:val="16"/>
                              <w:szCs w:val="16"/>
                              <w:lang w:val="de-DE"/>
                            </w:rPr>
                            <w:t>Tel; 01296 492094</w:t>
                          </w:r>
                          <w:r w:rsidR="005F46DD" w:rsidRPr="00D763CA">
                            <w:rPr>
                              <w:rFonts w:ascii="Arial" w:hAnsi="Arial" w:cs="Arial"/>
                              <w:sz w:val="16"/>
                              <w:szCs w:val="16"/>
                              <w:lang w:val="de-DE"/>
                            </w:rPr>
                            <w:t xml:space="preserve"> </w:t>
                          </w:r>
                          <w:r w:rsidRPr="00D763CA">
                            <w:rPr>
                              <w:rFonts w:ascii="Arial" w:hAnsi="Arial" w:cs="Arial"/>
                              <w:sz w:val="16"/>
                              <w:szCs w:val="16"/>
                              <w:lang w:val="de-DE"/>
                            </w:rPr>
                            <w:t>E-Mail; office@</w:t>
                          </w:r>
                          <w:r w:rsidR="00D6562B" w:rsidRPr="00D763CA">
                            <w:rPr>
                              <w:rFonts w:ascii="Arial" w:hAnsi="Arial" w:cs="Arial"/>
                              <w:sz w:val="16"/>
                              <w:szCs w:val="16"/>
                              <w:lang w:val="de-DE"/>
                            </w:rPr>
                            <w:t>sma.odbst.org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E07F3DE" id="_x0000_t202" coordsize="21600,21600" o:spt="202" path="m,l,21600r21600,l21600,xe">
              <v:stroke joinstyle="miter"/>
              <v:path gradientshapeok="t" o:connecttype="rect"/>
            </v:shapetype>
            <v:shape id="Text Box 217" o:spid="_x0000_s1026" type="#_x0000_t202" style="position:absolute;margin-left:-23.25pt;margin-top:-20.5pt;width:345.75pt;height:110.6pt;z-index:251658241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" filled="f" stroked="f">
              <v:textbox style="mso-fit-shape-to-text:t">
                <w:txbxContent>
                  <w:p w14:paraId="0F20DE10" w14:textId="1F48FE05" w:rsidR="00007F94" w:rsidRDefault="005F46DD" w:rsidP="00281381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Head Teacher; Mr</w:t>
                    </w:r>
                    <w:r w:rsidR="00007F94">
                      <w:rPr>
                        <w:rFonts w:ascii="Arial" w:hAnsi="Arial" w:cs="Arial"/>
                        <w:sz w:val="16"/>
                        <w:szCs w:val="16"/>
                      </w:rPr>
                      <w:t>s. Lisa Bennett</w:t>
                    </w:r>
                  </w:p>
                  <w:p w14:paraId="026455AF" w14:textId="77777777" w:rsidR="00281381" w:rsidRPr="005F46DD" w:rsidRDefault="00281381" w:rsidP="00281381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5F46DD">
                      <w:rPr>
                        <w:rFonts w:ascii="Arial" w:hAnsi="Arial" w:cs="Arial"/>
                        <w:sz w:val="16"/>
                        <w:szCs w:val="16"/>
                      </w:rPr>
                      <w:t>St Mary’s CE School, Keen Close, Aylesbury, Bucks, HP19 7WF</w:t>
                    </w:r>
                  </w:p>
                  <w:p w14:paraId="5E37CF9F" w14:textId="4761A8AD" w:rsidR="00281381" w:rsidRPr="00D763CA" w:rsidRDefault="00281381" w:rsidP="00281381">
                    <w:pPr>
                      <w:rPr>
                        <w:rFonts w:ascii="Arial" w:hAnsi="Arial" w:cs="Arial"/>
                        <w:sz w:val="16"/>
                        <w:szCs w:val="16"/>
                        <w:lang w:val="de-DE"/>
                      </w:rPr>
                    </w:pPr>
                    <w:r w:rsidRPr="00D763CA">
                      <w:rPr>
                        <w:rFonts w:ascii="Arial" w:hAnsi="Arial" w:cs="Arial"/>
                        <w:sz w:val="16"/>
                        <w:szCs w:val="16"/>
                        <w:lang w:val="de-DE"/>
                      </w:rPr>
                      <w:t>Tel; 01296 492094</w:t>
                    </w:r>
                    <w:r w:rsidR="005F46DD" w:rsidRPr="00D763CA">
                      <w:rPr>
                        <w:rFonts w:ascii="Arial" w:hAnsi="Arial" w:cs="Arial"/>
                        <w:sz w:val="16"/>
                        <w:szCs w:val="16"/>
                        <w:lang w:val="de-DE"/>
                      </w:rPr>
                      <w:t xml:space="preserve"> </w:t>
                    </w:r>
                    <w:r w:rsidRPr="00D763CA">
                      <w:rPr>
                        <w:rFonts w:ascii="Arial" w:hAnsi="Arial" w:cs="Arial"/>
                        <w:sz w:val="16"/>
                        <w:szCs w:val="16"/>
                        <w:lang w:val="de-DE"/>
                      </w:rPr>
                      <w:t>E-Mail; office@</w:t>
                    </w:r>
                    <w:r w:rsidR="00D6562B" w:rsidRPr="00D763CA">
                      <w:rPr>
                        <w:rFonts w:ascii="Arial" w:hAnsi="Arial" w:cs="Arial"/>
                        <w:sz w:val="16"/>
                        <w:szCs w:val="16"/>
                        <w:lang w:val="de-DE"/>
                      </w:rPr>
                      <w:t>sma.odbst.org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845906">
      <w:rPr>
        <w:rFonts w:ascii="Comic Sans MS" w:hAnsi="Comic Sans MS"/>
        <w:b/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615EEC7A" wp14:editId="2F1B78D2">
              <wp:simplePos x="0" y="0"/>
              <wp:positionH relativeFrom="page">
                <wp:posOffset>4495800</wp:posOffset>
              </wp:positionH>
              <wp:positionV relativeFrom="paragraph">
                <wp:posOffset>-971550</wp:posOffset>
              </wp:positionV>
              <wp:extent cx="2838450" cy="1047750"/>
              <wp:effectExtent l="76200" t="19050" r="76200" b="133350"/>
              <wp:wrapNone/>
              <wp:docPr id="3" name="Right Tri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H="1">
                        <a:off x="0" y="0"/>
                        <a:ext cx="2838450" cy="1047750"/>
                      </a:xfrm>
                      <a:prstGeom prst="rtTriangle">
                        <a:avLst/>
                      </a:prstGeom>
                      <a:solidFill>
                        <a:srgbClr val="00CC99"/>
                      </a:solidFill>
                      <a:effectLst>
                        <a:outerShdw blurRad="50800" dist="50800" dir="5400000" algn="ctr" rotWithShape="0">
                          <a:srgbClr val="7030A0"/>
                        </a:outerShdw>
                      </a:effec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79D951A" id="_x0000_t6" coordsize="21600,21600" o:spt="6" path="m,l,21600r21600,xe">
              <v:stroke joinstyle="miter"/>
              <v:path gradientshapeok="t" o:connecttype="custom" o:connectlocs="0,0;0,10800;0,21600;10800,21600;21600,21600;10800,10800" textboxrect="1800,12600,12600,19800"/>
            </v:shapetype>
            <v:shape id="Right Triangle 3" o:spid="_x0000_s1026" type="#_x0000_t6" style="position:absolute;margin-left:354pt;margin-top:-76.5pt;width:223.5pt;height:82.5pt;flip:x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" fillcolor="#0c9" strokecolor="#1f4d78 [1604]" strokeweight="1pt">
              <v:shadow on="t" color="#7030a0" offset="0,4pt"/>
              <w10:wrap anchorx="page"/>
            </v:shape>
          </w:pict>
        </mc:Fallback>
      </mc:AlternateContent>
    </w:r>
  </w:p>
  <w:p w14:paraId="1E24F7AF" w14:textId="77777777" w:rsidR="00281381" w:rsidRDefault="0028138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815EAC" w14:textId="77777777" w:rsidR="00EC35FA" w:rsidRDefault="00EC35FA" w:rsidP="00171AC2">
      <w:r>
        <w:separator/>
      </w:r>
    </w:p>
  </w:footnote>
  <w:footnote w:type="continuationSeparator" w:id="0">
    <w:p w14:paraId="38F7C815" w14:textId="77777777" w:rsidR="00EC35FA" w:rsidRDefault="00EC35FA" w:rsidP="00171AC2">
      <w:r>
        <w:continuationSeparator/>
      </w:r>
    </w:p>
  </w:footnote>
  <w:footnote w:type="continuationNotice" w:id="1">
    <w:p w14:paraId="311936F9" w14:textId="77777777" w:rsidR="00EC35FA" w:rsidRDefault="00EC35F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844A2A" w14:textId="395E3766" w:rsidR="00171AC2" w:rsidRPr="00171AC2" w:rsidRDefault="008E1BF3" w:rsidP="00631B65">
    <w:pPr>
      <w:pStyle w:val="Header"/>
      <w:ind w:left="3983" w:firstLine="4513"/>
      <w:rPr>
        <w:rFonts w:ascii="Comic Sans MS" w:hAnsi="Comic Sans MS"/>
        <w:b/>
      </w:rPr>
    </w:pPr>
    <w:r>
      <w:rPr>
        <w:rFonts w:ascii="Comic Sans MS" w:hAnsi="Comic Sans MS"/>
        <w:b/>
        <w:noProof/>
        <w:lang w:val="en-GB" w:eastAsia="en-GB"/>
      </w:rPr>
      <w:drawing>
        <wp:inline distT="0" distB="0" distL="0" distR="0" wp14:anchorId="6E800AEF" wp14:editId="6B656B30">
          <wp:extent cx="1295512" cy="1318374"/>
          <wp:effectExtent l="0" t="0" r="0" b="0"/>
          <wp:docPr id="2101842631" name="Picture 1" descr="A grey duck with green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01842631" name="Picture 1" descr="A grey duck with green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95512" cy="13183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281381">
      <w:rPr>
        <w:rFonts w:ascii="Comic Sans MS" w:hAnsi="Comic Sans MS"/>
        <w:b/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5918084" wp14:editId="1989C41E">
              <wp:simplePos x="0" y="0"/>
              <wp:positionH relativeFrom="page">
                <wp:posOffset>152400</wp:posOffset>
              </wp:positionH>
              <wp:positionV relativeFrom="paragraph">
                <wp:posOffset>-248285</wp:posOffset>
              </wp:positionV>
              <wp:extent cx="2838450" cy="1047750"/>
              <wp:effectExtent l="57150" t="0" r="76200" b="133350"/>
              <wp:wrapNone/>
              <wp:docPr id="2" name="Right Tri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0800000" flipH="1">
                        <a:off x="0" y="0"/>
                        <a:ext cx="2838450" cy="1047750"/>
                      </a:xfrm>
                      <a:prstGeom prst="rtTriangle">
                        <a:avLst/>
                      </a:prstGeom>
                      <a:solidFill>
                        <a:srgbClr val="00CC99"/>
                      </a:solidFill>
                      <a:effectLst>
                        <a:outerShdw blurRad="50800" dist="50800" dir="5400000" algn="ctr" rotWithShape="0">
                          <a:srgbClr val="7030A0"/>
                        </a:outerShdw>
                      </a:effec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0F2656" id="_x0000_t6" coordsize="21600,21600" o:spt="6" path="m,l,21600r21600,xe">
              <v:stroke joinstyle="miter"/>
              <v:path gradientshapeok="t" o:connecttype="custom" o:connectlocs="0,0;0,10800;0,21600;10800,21600;21600,21600;10800,10800" textboxrect="1800,12600,12600,19800"/>
            </v:shapetype>
            <v:shape id="Right Triangle 2" o:spid="_x0000_s1026" type="#_x0000_t6" style="position:absolute;margin-left:12pt;margin-top:-19.55pt;width:223.5pt;height:82.5pt;rotation:180;flip:x;z-index: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" fillcolor="#0c9" strokecolor="#1f4d78 [1604]" strokeweight="1pt">
              <v:shadow on="t" color="#7030a0" offset="0,4pt"/>
              <w10:wrap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783665"/>
    <w:multiLevelType w:val="hybridMultilevel"/>
    <w:tmpl w:val="EEFA7032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192980"/>
    <w:multiLevelType w:val="hybridMultilevel"/>
    <w:tmpl w:val="A2E824A6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11086733">
    <w:abstractNumId w:val="1"/>
  </w:num>
  <w:num w:numId="2" w16cid:durableId="10843067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>
      <o:colormru v:ext="edit" colors="#599d48,#610912,#0c6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AC2"/>
    <w:rsid w:val="00007F94"/>
    <w:rsid w:val="00054F96"/>
    <w:rsid w:val="00101DDA"/>
    <w:rsid w:val="00106F79"/>
    <w:rsid w:val="00142FEC"/>
    <w:rsid w:val="001434A8"/>
    <w:rsid w:val="00171AC2"/>
    <w:rsid w:val="00172209"/>
    <w:rsid w:val="00184B0A"/>
    <w:rsid w:val="001871C1"/>
    <w:rsid w:val="001946A8"/>
    <w:rsid w:val="001A0CC0"/>
    <w:rsid w:val="001A3E8A"/>
    <w:rsid w:val="001B5FDA"/>
    <w:rsid w:val="001B643F"/>
    <w:rsid w:val="001E126F"/>
    <w:rsid w:val="001E13D2"/>
    <w:rsid w:val="001E640C"/>
    <w:rsid w:val="00207353"/>
    <w:rsid w:val="002075D7"/>
    <w:rsid w:val="0021470D"/>
    <w:rsid w:val="002225EC"/>
    <w:rsid w:val="00281381"/>
    <w:rsid w:val="002E296A"/>
    <w:rsid w:val="003013C6"/>
    <w:rsid w:val="003024FD"/>
    <w:rsid w:val="00382820"/>
    <w:rsid w:val="003A572C"/>
    <w:rsid w:val="003B1AB9"/>
    <w:rsid w:val="003E0B27"/>
    <w:rsid w:val="00405E14"/>
    <w:rsid w:val="00412950"/>
    <w:rsid w:val="00445F2B"/>
    <w:rsid w:val="00476661"/>
    <w:rsid w:val="00494B19"/>
    <w:rsid w:val="004C04E5"/>
    <w:rsid w:val="004F2F2F"/>
    <w:rsid w:val="00510534"/>
    <w:rsid w:val="0054424F"/>
    <w:rsid w:val="00545DB5"/>
    <w:rsid w:val="005564F6"/>
    <w:rsid w:val="005654E0"/>
    <w:rsid w:val="0059083A"/>
    <w:rsid w:val="005A5FA5"/>
    <w:rsid w:val="005B12FC"/>
    <w:rsid w:val="005E203D"/>
    <w:rsid w:val="005E6D79"/>
    <w:rsid w:val="005F46DD"/>
    <w:rsid w:val="00631B65"/>
    <w:rsid w:val="00684460"/>
    <w:rsid w:val="006A1767"/>
    <w:rsid w:val="006C3116"/>
    <w:rsid w:val="006E7E38"/>
    <w:rsid w:val="006F2EB1"/>
    <w:rsid w:val="00703359"/>
    <w:rsid w:val="00705380"/>
    <w:rsid w:val="007221C2"/>
    <w:rsid w:val="00732B83"/>
    <w:rsid w:val="00733A4A"/>
    <w:rsid w:val="0075547F"/>
    <w:rsid w:val="0076504A"/>
    <w:rsid w:val="00767823"/>
    <w:rsid w:val="00790D2A"/>
    <w:rsid w:val="007A616A"/>
    <w:rsid w:val="007B3A78"/>
    <w:rsid w:val="007D6C63"/>
    <w:rsid w:val="007F77D6"/>
    <w:rsid w:val="0081517F"/>
    <w:rsid w:val="00825157"/>
    <w:rsid w:val="0084528E"/>
    <w:rsid w:val="00845906"/>
    <w:rsid w:val="008471DD"/>
    <w:rsid w:val="00847ACA"/>
    <w:rsid w:val="0086306F"/>
    <w:rsid w:val="008C6B7D"/>
    <w:rsid w:val="008D0A11"/>
    <w:rsid w:val="008D5933"/>
    <w:rsid w:val="008E1BF3"/>
    <w:rsid w:val="008E7EFE"/>
    <w:rsid w:val="009009D9"/>
    <w:rsid w:val="00914AC0"/>
    <w:rsid w:val="00930466"/>
    <w:rsid w:val="0093349C"/>
    <w:rsid w:val="0093758F"/>
    <w:rsid w:val="00953E2D"/>
    <w:rsid w:val="0095620D"/>
    <w:rsid w:val="0096310D"/>
    <w:rsid w:val="009708F6"/>
    <w:rsid w:val="009859C0"/>
    <w:rsid w:val="009A2507"/>
    <w:rsid w:val="009B6044"/>
    <w:rsid w:val="009E20B7"/>
    <w:rsid w:val="00A914CA"/>
    <w:rsid w:val="00A9585A"/>
    <w:rsid w:val="00A95BC2"/>
    <w:rsid w:val="00AE5C30"/>
    <w:rsid w:val="00B064F2"/>
    <w:rsid w:val="00B76343"/>
    <w:rsid w:val="00B8706B"/>
    <w:rsid w:val="00B9263B"/>
    <w:rsid w:val="00B92ECB"/>
    <w:rsid w:val="00C016AE"/>
    <w:rsid w:val="00C044C0"/>
    <w:rsid w:val="00C32776"/>
    <w:rsid w:val="00C36660"/>
    <w:rsid w:val="00C44984"/>
    <w:rsid w:val="00C45DAD"/>
    <w:rsid w:val="00C54C53"/>
    <w:rsid w:val="00C62249"/>
    <w:rsid w:val="00C858A2"/>
    <w:rsid w:val="00CD0DE6"/>
    <w:rsid w:val="00D23793"/>
    <w:rsid w:val="00D257A0"/>
    <w:rsid w:val="00D278F8"/>
    <w:rsid w:val="00D33EE8"/>
    <w:rsid w:val="00D52330"/>
    <w:rsid w:val="00D6562B"/>
    <w:rsid w:val="00D74184"/>
    <w:rsid w:val="00D763CA"/>
    <w:rsid w:val="00D840E0"/>
    <w:rsid w:val="00D85363"/>
    <w:rsid w:val="00D85623"/>
    <w:rsid w:val="00D87503"/>
    <w:rsid w:val="00DA7C3C"/>
    <w:rsid w:val="00DC5C22"/>
    <w:rsid w:val="00DE14E1"/>
    <w:rsid w:val="00E0136F"/>
    <w:rsid w:val="00E12936"/>
    <w:rsid w:val="00E30C78"/>
    <w:rsid w:val="00E428F0"/>
    <w:rsid w:val="00E50195"/>
    <w:rsid w:val="00E54BA9"/>
    <w:rsid w:val="00EB3D44"/>
    <w:rsid w:val="00EC35FA"/>
    <w:rsid w:val="00EF17B1"/>
    <w:rsid w:val="00F11B6E"/>
    <w:rsid w:val="00F22ED9"/>
    <w:rsid w:val="00F633D1"/>
    <w:rsid w:val="00F63F8D"/>
    <w:rsid w:val="00F839F5"/>
    <w:rsid w:val="00F931EE"/>
    <w:rsid w:val="00FA37D0"/>
    <w:rsid w:val="00FC11F2"/>
    <w:rsid w:val="00FC54D0"/>
    <w:rsid w:val="00FD1C9E"/>
    <w:rsid w:val="00FF1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599d48,#610912,#0c6"/>
    </o:shapedefaults>
    <o:shapelayout v:ext="edit">
      <o:idmap v:ext="edit" data="2"/>
    </o:shapelayout>
  </w:shapeDefaults>
  <w:decimalSymbol w:val="."/>
  <w:listSeparator w:val=","/>
  <w14:docId w14:val="5D1AD337"/>
  <w15:chartTrackingRefBased/>
  <w15:docId w15:val="{5E46A5C5-DA01-4A16-80BB-5A645E450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ko-KR"/>
    </w:rPr>
  </w:style>
  <w:style w:type="paragraph" w:styleId="Heading1">
    <w:name w:val="heading 1"/>
    <w:basedOn w:val="Normal"/>
    <w:next w:val="Normal"/>
    <w:link w:val="Heading1Char"/>
    <w:qFormat/>
    <w:rsid w:val="00207353"/>
    <w:pPr>
      <w:pageBreakBefore/>
      <w:spacing w:after="240"/>
      <w:outlineLvl w:val="0"/>
    </w:pPr>
    <w:rPr>
      <w:rFonts w:ascii="Arial" w:eastAsia="Times New Roman" w:hAnsi="Arial"/>
      <w:b/>
      <w:color w:val="104F75"/>
      <w:sz w:val="36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Стиль1"/>
    <w:basedOn w:val="Normal"/>
    <w:rsid w:val="00D278F8"/>
  </w:style>
  <w:style w:type="character" w:customStyle="1" w:styleId="sowc">
    <w:name w:val="sowc"/>
    <w:basedOn w:val="DefaultParagraphFont"/>
    <w:rsid w:val="00703359"/>
  </w:style>
  <w:style w:type="character" w:customStyle="1" w:styleId="howc">
    <w:name w:val="howc"/>
    <w:basedOn w:val="DefaultParagraphFont"/>
    <w:rsid w:val="00703359"/>
  </w:style>
  <w:style w:type="paragraph" w:customStyle="1" w:styleId="My">
    <w:name w:val="My"/>
    <w:rsid w:val="00703359"/>
    <w:rPr>
      <w:rFonts w:ascii="Verdana" w:hAnsi="Verdana" w:cs="Arial"/>
      <w:sz w:val="24"/>
      <w:szCs w:val="24"/>
      <w:lang w:val="uk-UA" w:eastAsia="ko-KR"/>
    </w:rPr>
  </w:style>
  <w:style w:type="paragraph" w:styleId="Header">
    <w:name w:val="header"/>
    <w:basedOn w:val="Normal"/>
    <w:link w:val="HeaderChar"/>
    <w:uiPriority w:val="99"/>
    <w:rsid w:val="00171AC2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171AC2"/>
    <w:rPr>
      <w:sz w:val="24"/>
      <w:szCs w:val="24"/>
      <w:lang w:val="en-US" w:eastAsia="ko-KR"/>
    </w:rPr>
  </w:style>
  <w:style w:type="paragraph" w:styleId="Footer">
    <w:name w:val="footer"/>
    <w:basedOn w:val="Normal"/>
    <w:link w:val="FooterChar"/>
    <w:uiPriority w:val="99"/>
    <w:qFormat/>
    <w:rsid w:val="00171AC2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71AC2"/>
    <w:rPr>
      <w:sz w:val="24"/>
      <w:szCs w:val="24"/>
      <w:lang w:val="en-US" w:eastAsia="ko-KR"/>
    </w:rPr>
  </w:style>
  <w:style w:type="paragraph" w:styleId="BalloonText">
    <w:name w:val="Balloon Text"/>
    <w:basedOn w:val="Normal"/>
    <w:link w:val="BalloonTextChar"/>
    <w:rsid w:val="001946A8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946A8"/>
    <w:rPr>
      <w:rFonts w:ascii="Segoe UI" w:hAnsi="Segoe UI"/>
      <w:sz w:val="18"/>
      <w:szCs w:val="18"/>
      <w:lang w:val="en-US" w:eastAsia="ko-KR"/>
    </w:rPr>
  </w:style>
  <w:style w:type="paragraph" w:styleId="NoSpacing">
    <w:name w:val="No Spacing"/>
    <w:uiPriority w:val="1"/>
    <w:qFormat/>
    <w:rsid w:val="00D87503"/>
    <w:rPr>
      <w:rFonts w:asciiTheme="minorHAnsi" w:eastAsiaTheme="minorHAnsi" w:hAnsiTheme="minorHAnsi" w:cstheme="minorBidi"/>
      <w:color w:val="44546A" w:themeColor="text2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207353"/>
    <w:rPr>
      <w:rFonts w:ascii="Arial" w:eastAsia="Times New Roman" w:hAnsi="Arial"/>
      <w:b/>
      <w:color w:val="104F75"/>
      <w:sz w:val="3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183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1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9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Hockley\AppData\Local\Temp\Temp1_lh_dot_03209.zip\template-letterhea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582E0B82A07048A48C23433B10B790" ma:contentTypeVersion="15" ma:contentTypeDescription="Create a new document." ma:contentTypeScope="" ma:versionID="9ca1e87bccb7613af6f3e45aedb478b3">
  <xsd:schema xmlns:xsd="http://www.w3.org/2001/XMLSchema" xmlns:xs="http://www.w3.org/2001/XMLSchema" xmlns:p="http://schemas.microsoft.com/office/2006/metadata/properties" xmlns:ns2="71d96f78-74e6-472a-8bb2-341772c9b8b3" xmlns:ns3="7dd912b2-fccb-479a-8d4b-2937e8398ddb" targetNamespace="http://schemas.microsoft.com/office/2006/metadata/properties" ma:root="true" ma:fieldsID="cfa7c5f7bc6051d3ad90c68d8e720965" ns2:_="" ns3:_="">
    <xsd:import namespace="71d96f78-74e6-472a-8bb2-341772c9b8b3"/>
    <xsd:import namespace="7dd912b2-fccb-479a-8d4b-2937e8398d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d96f78-74e6-472a-8bb2-341772c9b8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d912b2-fccb-479a-8d4b-2937e8398ddb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c760edf1-7966-413a-9071-a68ab7923a60}" ma:internalName="TaxCatchAll" ma:showField="CatchAllData" ma:web="7dd912b2-fccb-479a-8d4b-2937e8398d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d912b2-fccb-479a-8d4b-2937e8398ddb" xsi:nil="true"/>
    <lcf76f155ced4ddcb4097134ff3c332f xmlns="71d96f78-74e6-472a-8bb2-341772c9b8b3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5DF106C-6D98-445C-88B6-3EB3B77BE2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d96f78-74e6-472a-8bb2-341772c9b8b3"/>
    <ds:schemaRef ds:uri="7dd912b2-fccb-479a-8d4b-2937e8398d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2359FCC-09A3-4404-B6ED-A204F51C5114}">
  <ds:schemaRefs>
    <ds:schemaRef ds:uri="http://schemas.microsoft.com/office/2006/metadata/properties"/>
    <ds:schemaRef ds:uri="http://schemas.microsoft.com/office/infopath/2007/PartnerControls"/>
    <ds:schemaRef ds:uri="7dd912b2-fccb-479a-8d4b-2937e8398ddb"/>
    <ds:schemaRef ds:uri="71d96f78-74e6-472a-8bb2-341772c9b8b3"/>
  </ds:schemaRefs>
</ds:datastoreItem>
</file>

<file path=customXml/itemProps3.xml><?xml version="1.0" encoding="utf-8"?>
<ds:datastoreItem xmlns:ds="http://schemas.openxmlformats.org/officeDocument/2006/customXml" ds:itemID="{47BE3560-5389-4041-8CB0-1A69CB10E7E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123ED3B-0BF4-4F41-A4B6-9D1E760911B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template-letterhead</Template>
  <TotalTime>114</TotalTime>
  <Pages>3</Pages>
  <Words>275</Words>
  <Characters>1569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Hockley</dc:creator>
  <cp:keywords/>
  <dc:description/>
  <cp:lastModifiedBy>K Trotter</cp:lastModifiedBy>
  <cp:revision>74</cp:revision>
  <cp:lastPrinted>2026-03-04T14:10:00Z</cp:lastPrinted>
  <dcterms:created xsi:type="dcterms:W3CDTF">2022-07-12T09:16:00Z</dcterms:created>
  <dcterms:modified xsi:type="dcterms:W3CDTF">2026-03-04T14:10:00Z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0x01010019582E0B82A07048A48C23433B10B790</vt:lpwstr>
  </property>
  <property fmtid="{D5CDD505-2E9C-101B-9397-08002B2CF9AE}" pid="3" name="Order">
    <vt:r8>547200</vt:r8>
  </property>
  <property fmtid="{D5CDD505-2E9C-101B-9397-08002B2CF9AE}" pid="4" name="MSIP_Label_defa4170-0d19-0005-0004-bc88714345d2_Enabled">
    <vt:lpwstr>true</vt:lpwstr>
  </property>
  <property fmtid="{D5CDD505-2E9C-101B-9397-08002B2CF9AE}" pid="5" name="MSIP_Label_defa4170-0d19-0005-0004-bc88714345d2_SetDate">
    <vt:lpwstr>2023-06-09T11:03:24Z</vt:lpwstr>
  </property>
  <property fmtid="{D5CDD505-2E9C-101B-9397-08002B2CF9AE}" pid="6" name="MSIP_Label_defa4170-0d19-0005-0004-bc88714345d2_Method">
    <vt:lpwstr>Standard</vt:lpwstr>
  </property>
  <property fmtid="{D5CDD505-2E9C-101B-9397-08002B2CF9AE}" pid="7" name="MSIP_Label_defa4170-0d19-0005-0004-bc88714345d2_Name">
    <vt:lpwstr>defa4170-0d19-0005-0004-bc88714345d2</vt:lpwstr>
  </property>
  <property fmtid="{D5CDD505-2E9C-101B-9397-08002B2CF9AE}" pid="8" name="MSIP_Label_defa4170-0d19-0005-0004-bc88714345d2_SiteId">
    <vt:lpwstr>c5a5007f-3f84-4671-899e-ff07e7938758</vt:lpwstr>
  </property>
  <property fmtid="{D5CDD505-2E9C-101B-9397-08002B2CF9AE}" pid="9" name="MSIP_Label_defa4170-0d19-0005-0004-bc88714345d2_ActionId">
    <vt:lpwstr>9dc11509-7579-4faa-9664-a6bde3bfe14b</vt:lpwstr>
  </property>
  <property fmtid="{D5CDD505-2E9C-101B-9397-08002B2CF9AE}" pid="10" name="MSIP_Label_defa4170-0d19-0005-0004-bc88714345d2_ContentBits">
    <vt:lpwstr>0</vt:lpwstr>
  </property>
  <property fmtid="{D5CDD505-2E9C-101B-9397-08002B2CF9AE}" pid="11" name="MediaServiceImageTags">
    <vt:lpwstr/>
  </property>
</Properties>
</file>