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26528" w:rsidR="00B3690A" w:rsidP="00B3690A" w:rsidRDefault="00523484" w14:paraId="2B27B845" w14:textId="36C21F1E">
      <w:pPr>
        <w:rPr>
          <w:rFonts w:ascii="Aptos" w:hAnsi="Aptos" w:cs="Arial"/>
          <w:sz w:val="22"/>
          <w:szCs w:val="22"/>
          <w:lang w:val="en-GB" w:eastAsia="en-GB"/>
        </w:rPr>
      </w:pPr>
      <w:r w:rsidRPr="19EFC611" w:rsidR="2829CC80">
        <w:rPr>
          <w:rFonts w:ascii="Aptos" w:hAnsi="Aptos" w:cs="Arial"/>
          <w:b w:val="1"/>
          <w:bCs w:val="1"/>
          <w:sz w:val="22"/>
          <w:szCs w:val="22"/>
        </w:rPr>
        <w:t xml:space="preserve">Volunteer </w:t>
      </w:r>
      <w:r w:rsidRPr="19EFC611" w:rsidR="6AA445CD">
        <w:rPr>
          <w:rFonts w:ascii="Aptos" w:hAnsi="Aptos" w:cs="Arial"/>
          <w:b w:val="1"/>
          <w:bCs w:val="1"/>
          <w:sz w:val="22"/>
          <w:szCs w:val="22"/>
        </w:rPr>
        <w:t>Reader</w:t>
      </w:r>
      <w:r w:rsidRPr="19EFC611" w:rsidR="009E5644">
        <w:rPr>
          <w:rFonts w:ascii="Aptos" w:hAnsi="Aptos" w:cs="Arial"/>
          <w:b w:val="1"/>
          <w:bCs w:val="1"/>
          <w:sz w:val="22"/>
          <w:szCs w:val="22"/>
        </w:rPr>
        <w:t xml:space="preserve"> </w:t>
      </w:r>
      <w:r w:rsidRPr="19EFC611" w:rsidR="009E5644">
        <w:rPr>
          <w:rFonts w:ascii="Aptos" w:hAnsi="Aptos" w:cs="Arial"/>
          <w:b w:val="1"/>
          <w:bCs w:val="1"/>
          <w:sz w:val="22"/>
          <w:szCs w:val="22"/>
        </w:rPr>
        <w:t xml:space="preserve">- </w:t>
      </w:r>
      <w:r w:rsidRPr="19EFC611" w:rsidR="00B3690A">
        <w:rPr>
          <w:rFonts w:ascii="Aptos" w:hAnsi="Aptos" w:cs="Arial"/>
          <w:b w:val="1"/>
          <w:bCs w:val="1"/>
          <w:sz w:val="22"/>
          <w:szCs w:val="22"/>
        </w:rPr>
        <w:t xml:space="preserve">Job Description </w:t>
      </w:r>
    </w:p>
    <w:p w:rsidRPr="00326528" w:rsidR="00B3690A" w:rsidP="00B3690A" w:rsidRDefault="00B3690A" w14:paraId="2DD50769" w14:textId="77777777">
      <w:pPr>
        <w:ind w:right="4770"/>
        <w:jc w:val="right"/>
        <w:rPr>
          <w:rFonts w:ascii="Aptos" w:hAnsi="Aptos" w:cs="Arial"/>
          <w:sz w:val="22"/>
          <w:szCs w:val="22"/>
        </w:rPr>
      </w:pPr>
      <w:r w:rsidRPr="00326528">
        <w:rPr>
          <w:rFonts w:ascii="Aptos" w:hAnsi="Aptos" w:cs="Arial"/>
          <w:b/>
          <w:sz w:val="22"/>
          <w:szCs w:val="22"/>
        </w:rPr>
        <w:t xml:space="preserve"> </w:t>
      </w:r>
    </w:p>
    <w:tbl>
      <w:tblPr>
        <w:tblStyle w:val="TableGrid0"/>
        <w:tblW w:w="10735" w:type="dxa"/>
        <w:tblInd w:w="-108" w:type="dxa"/>
        <w:tblCellMar>
          <w:top w:w="48" w:type="dxa"/>
          <w:left w:w="108" w:type="dxa"/>
          <w:right w:w="55" w:type="dxa"/>
        </w:tblCellMar>
        <w:tblLook w:val="04A0" w:firstRow="1" w:lastRow="0" w:firstColumn="1" w:lastColumn="0" w:noHBand="0" w:noVBand="1"/>
      </w:tblPr>
      <w:tblGrid>
        <w:gridCol w:w="1815"/>
        <w:gridCol w:w="8920"/>
      </w:tblGrid>
      <w:tr w:rsidRPr="00326528" w:rsidR="00B3690A" w:rsidTr="46622B0E" w14:paraId="6321BDA4" w14:textId="77777777">
        <w:trPr>
          <w:trHeight w:val="302"/>
        </w:trPr>
        <w:tc>
          <w:tcPr>
            <w:tcW w:w="1073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P="46622B0E" w:rsidRDefault="00B3690A" w14:paraId="11C95D6F" w14:textId="493DD210">
            <w:pPr>
              <w:spacing w:before="0" w:beforeAutospacing="off" w:after="0" w:afterAutospacing="off" w:line="276" w:lineRule="auto"/>
              <w:jc w:val="both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46622B0E" w:rsidR="0DA048A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Reader</w:t>
            </w:r>
            <w:r w:rsidRPr="46622B0E" w:rsidR="01DB093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US"/>
              </w:rPr>
              <w:t>:</w:t>
            </w:r>
          </w:p>
          <w:p w:rsidRPr="00326528" w:rsidR="00B3690A" w:rsidP="46622B0E" w:rsidRDefault="00B3690A" w14:paraId="3C6034BE" w14:textId="63519E54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76" w:lineRule="auto"/>
              <w:jc w:val="both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46622B0E" w:rsidR="01DB0938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Listening to children read - one to one</w:t>
            </w:r>
          </w:p>
          <w:p w:rsidR="4B9B47A1" w:rsidP="46622B0E" w:rsidRDefault="4B9B47A1" w14:paraId="7E80EC17" w14:textId="459B8BEE">
            <w:pPr>
              <w:pStyle w:val="Normal"/>
              <w:spacing w:before="0" w:beforeAutospacing="off" w:after="0" w:afterAutospacing="off" w:line="276" w:lineRule="auto"/>
              <w:ind w:left="0"/>
              <w:jc w:val="both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46622B0E" w:rsidR="4B9B47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Responsible </w:t>
            </w:r>
            <w:r w:rsidRPr="46622B0E" w:rsidR="4B9B47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GB"/>
              </w:rPr>
              <w:t>to</w:t>
            </w:r>
            <w:r w:rsidRPr="46622B0E" w:rsidR="4B9B47A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:</w:t>
            </w:r>
            <w:r w:rsidRPr="46622B0E" w:rsidR="4B9B47A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the class teacher</w:t>
            </w:r>
          </w:p>
          <w:p w:rsidR="4B9B47A1" w:rsidP="46622B0E" w:rsidRDefault="4B9B47A1" w14:paraId="18A33857" w14:textId="7269AE19">
            <w:pPr>
              <w:pStyle w:val="Normal"/>
              <w:spacing w:before="0" w:beforeAutospacing="off" w:after="0" w:afterAutospacing="off" w:line="276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46622B0E" w:rsidR="4B9B47A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GB"/>
              </w:rPr>
              <w:t>Core purpose</w:t>
            </w:r>
            <w:r w:rsidRPr="46622B0E" w:rsidR="4B9B47A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: To hear pupils read, especially those that </w:t>
            </w:r>
            <w:r w:rsidRPr="46622B0E" w:rsidR="4B9B47A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don’t</w:t>
            </w:r>
            <w:r w:rsidRPr="46622B0E" w:rsidR="4B9B47A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read regularly or are struggling with reading.</w:t>
            </w:r>
          </w:p>
          <w:p w:rsidR="46622B0E" w:rsidP="46622B0E" w:rsidRDefault="46622B0E" w14:paraId="116B9AF4" w14:textId="577A1153">
            <w:pPr>
              <w:pStyle w:val="Normal"/>
              <w:spacing w:before="0" w:beforeAutospacing="off" w:after="0" w:afterAutospacing="off" w:line="276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326528" w:rsidR="00B3690A" w:rsidP="46622B0E" w:rsidRDefault="00B3690A" w14:paraId="03EBCB8D" w14:textId="76CB4930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76" w:lineRule="auto"/>
              <w:jc w:val="both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46622B0E" w:rsidR="01DB0938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Listening to children read</w:t>
            </w:r>
            <w:r w:rsidRPr="46622B0E" w:rsidR="7AB30194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– </w:t>
            </w:r>
            <w:r w:rsidRPr="46622B0E" w:rsidR="01DB0938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groups</w:t>
            </w:r>
          </w:p>
          <w:p w:rsidRPr="00326528" w:rsidR="00B3690A" w:rsidP="46622B0E" w:rsidRDefault="00B3690A" w14:paraId="7A300F89" w14:textId="15F59002">
            <w:pPr>
              <w:pStyle w:val="Normal"/>
              <w:spacing w:before="0" w:beforeAutospacing="off" w:after="0" w:afterAutospacing="off" w:line="276" w:lineRule="auto"/>
              <w:ind w:left="0"/>
              <w:jc w:val="both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46622B0E" w:rsidR="091DD2D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GB"/>
              </w:rPr>
              <w:t xml:space="preserve">Responsible </w:t>
            </w:r>
            <w:r w:rsidRPr="46622B0E" w:rsidR="091DD2D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GB"/>
              </w:rPr>
              <w:t>to</w:t>
            </w:r>
            <w:r w:rsidRPr="46622B0E" w:rsidR="091DD2D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:</w:t>
            </w:r>
            <w:r w:rsidRPr="46622B0E" w:rsidR="091DD2D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the class teacher</w:t>
            </w:r>
          </w:p>
          <w:p w:rsidRPr="00326528" w:rsidR="00B3690A" w:rsidP="46622B0E" w:rsidRDefault="00B3690A" w14:paraId="3131EB6F" w14:textId="5ECF66F2">
            <w:pPr>
              <w:pStyle w:val="Normal"/>
              <w:spacing w:before="0" w:beforeAutospacing="off" w:after="0" w:afterAutospacing="off" w:line="276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46622B0E" w:rsidR="091DD2D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GB"/>
              </w:rPr>
              <w:t>Core purpose</w:t>
            </w:r>
            <w:r w:rsidRPr="46622B0E" w:rsidR="091DD2D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: To hear a group of pupils read, with the purpose of developing reading comprehension skills.</w:t>
            </w:r>
          </w:p>
        </w:tc>
      </w:tr>
      <w:tr w:rsidRPr="00326528" w:rsidR="00B3690A" w:rsidTr="46622B0E" w14:paraId="64DAAA9A" w14:textId="77777777">
        <w:trPr>
          <w:trHeight w:val="814"/>
        </w:trPr>
        <w:tc>
          <w:tcPr>
            <w:tcW w:w="1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RDefault="00B3690A" w14:paraId="20751EE3" w14:textId="063AFE99">
            <w:pPr>
              <w:rPr>
                <w:rFonts w:ascii="Aptos" w:hAnsi="Aptos" w:cs="Arial"/>
                <w:sz w:val="22"/>
                <w:szCs w:val="22"/>
              </w:rPr>
            </w:pPr>
            <w:r w:rsidRPr="3F9E762F" w:rsidR="01DB0938">
              <w:rPr>
                <w:rFonts w:ascii="Aptos" w:hAnsi="Aptos" w:cs="Arial"/>
                <w:sz w:val="22"/>
                <w:szCs w:val="22"/>
              </w:rPr>
              <w:t>Volunteers must</w:t>
            </w:r>
            <w:r w:rsidRPr="3F9E762F" w:rsidR="00B3690A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482EA9EE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</w:tc>
        <w:tc>
          <w:tcPr>
            <w:tcW w:w="89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P="00A53517" w:rsidRDefault="00A53517" w14:paraId="5643A13D" w14:textId="304B9F65">
            <w:pPr>
              <w:pStyle w:val="ListParagraph"/>
              <w:numPr>
                <w:ilvl w:val="0"/>
                <w:numId w:val="22"/>
              </w:numPr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 w:rsidRPr="3F9E762F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Follow the school’s Code of Conduct and volunteer policy.</w:t>
            </w:r>
          </w:p>
          <w:p w:rsidRPr="00326528" w:rsidR="00B3690A" w:rsidP="3F9E762F" w:rsidRDefault="00A53517" w14:paraId="24BC6683" w14:textId="6488F81A">
            <w:pPr>
              <w:pStyle w:val="ListParagraph"/>
              <w:numPr>
                <w:ilvl w:val="0"/>
                <w:numId w:val="22"/>
              </w:numPr>
              <w:spacing w:before="0" w:beforeAutospacing="off" w:after="160" w:afterAutospacing="off"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19EFC61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Commit to promoting and safeguarding the welfare of all children.</w:t>
            </w:r>
          </w:p>
          <w:p w:rsidRPr="00326528" w:rsidR="00B3690A" w:rsidP="3F9E762F" w:rsidRDefault="00A53517" w14:paraId="1D2625A9" w14:textId="2300C98D">
            <w:pPr>
              <w:pStyle w:val="ListParagraph"/>
              <w:numPr>
                <w:ilvl w:val="0"/>
                <w:numId w:val="22"/>
              </w:numPr>
              <w:spacing w:before="0" w:beforeAutospacing="off" w:after="160" w:afterAutospacing="off"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19EFC61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Maintains strict confidentiality </w:t>
            </w:r>
            <w:r w:rsidRPr="19EFC61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regarding</w:t>
            </w:r>
            <w:r w:rsidRPr="19EFC61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the privacy of pupils and staff, including conversations, </w:t>
            </w:r>
            <w:r w:rsidRPr="19EFC61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records</w:t>
            </w:r>
            <w:r w:rsidRPr="19EFC61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and other material.</w:t>
            </w:r>
          </w:p>
          <w:p w:rsidRPr="00326528" w:rsidR="00B3690A" w:rsidP="3F9E762F" w:rsidRDefault="00A53517" w14:paraId="6C3B7820" w14:textId="4EF475AC">
            <w:pPr>
              <w:pStyle w:val="ListParagraph"/>
              <w:numPr>
                <w:ilvl w:val="0"/>
                <w:numId w:val="22"/>
              </w:numPr>
              <w:spacing w:before="0" w:beforeAutospacing="off" w:after="160" w:afterAutospacing="off"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19EFC61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Develop and </w:t>
            </w:r>
            <w:r w:rsidRPr="19EFC61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maintain</w:t>
            </w:r>
            <w:r w:rsidRPr="19EFC61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effective working relationships with pupils, </w:t>
            </w:r>
            <w:r w:rsidRPr="19EFC61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staff</w:t>
            </w:r>
            <w:r w:rsidRPr="19EFC61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 xml:space="preserve"> and parents.</w:t>
            </w:r>
          </w:p>
          <w:p w:rsidRPr="00326528" w:rsidR="00B3690A" w:rsidP="3F9E762F" w:rsidRDefault="00A53517" w14:paraId="4139E388" w14:textId="5434F024">
            <w:pPr>
              <w:pStyle w:val="ListParagraph"/>
              <w:numPr>
                <w:ilvl w:val="0"/>
                <w:numId w:val="22"/>
              </w:numPr>
              <w:spacing w:before="0" w:beforeAutospacing="off" w:after="160" w:afterAutospacing="off" w:line="276" w:lineRule="auto"/>
              <w:rPr>
                <w:rFonts w:ascii="Aptos" w:hAnsi="Aptos" w:cs="Arial"/>
                <w:color w:val="000000" w:themeColor="text1"/>
                <w:sz w:val="22"/>
                <w:szCs w:val="22"/>
              </w:rPr>
            </w:pPr>
            <w:r w:rsidRPr="19EFC611" w:rsidR="6D19659A"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  <w:t>Contribute to the maintenance of a safe and healthy environment.</w:t>
            </w:r>
            <w:r w:rsidRPr="19EFC611" w:rsidR="00A53517">
              <w:rPr>
                <w:rFonts w:ascii="Aptos" w:hAnsi="Aptos" w:cs="Arial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</w:tr>
      <w:tr w:rsidRPr="00326528" w:rsidR="00B3690A" w:rsidTr="46622B0E" w14:paraId="117480ED" w14:textId="77777777">
        <w:trPr>
          <w:trHeight w:val="957"/>
        </w:trPr>
        <w:tc>
          <w:tcPr>
            <w:tcW w:w="1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B3690A" w:rsidRDefault="00B3690A" w14:paraId="33CFB9C0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Key Duties and </w:t>
            </w:r>
          </w:p>
          <w:p w:rsidRPr="00326528" w:rsidR="00B3690A" w:rsidRDefault="00B3690A" w14:paraId="4315D27E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Responsibilities </w:t>
            </w:r>
          </w:p>
          <w:p w:rsidRPr="00326528" w:rsidR="00B3690A" w:rsidRDefault="00B3690A" w14:paraId="3738FA26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1FE15D7F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23CC94E0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7A7810A4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6B23576A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45DD76D1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5C240CC3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6E0A70B3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21927765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0AFB149E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5D52AA58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475DCD9B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74A592C4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0EFC52C8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01007397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  <w:p w:rsidRPr="00326528" w:rsidR="00B3690A" w:rsidRDefault="00B3690A" w14:paraId="095F0C6D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sz w:val="22"/>
                <w:szCs w:val="22"/>
              </w:rPr>
              <w:t xml:space="preserve"> </w:t>
            </w:r>
          </w:p>
        </w:tc>
        <w:tc>
          <w:tcPr>
            <w:tcW w:w="89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Pr="00326528" w:rsidR="00564617" w:rsidP="19EFC611" w:rsidRDefault="00564617" w14:paraId="5983988F" w14:textId="4F1A086E">
            <w:p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19EFC611" w:rsidR="2077980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Listening to children read - one to one</w:t>
            </w:r>
          </w:p>
          <w:p w:rsidRPr="00326528" w:rsidR="00564617" w:rsidP="19EFC611" w:rsidRDefault="00564617" w14:paraId="17B7BF3B" w14:textId="507AF225">
            <w:pPr>
              <w:pStyle w:val="ListParagraph"/>
              <w:numPr>
                <w:ilvl w:val="0"/>
                <w:numId w:val="25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One-on-one, listen to pupils read, supporting them by:</w:t>
            </w:r>
          </w:p>
          <w:p w:rsidRPr="00326528" w:rsidR="00564617" w:rsidP="19EFC611" w:rsidRDefault="00564617" w14:paraId="40473DD6" w14:textId="31F0A6A9">
            <w:pPr>
              <w:pStyle w:val="ListParagraph"/>
              <w:numPr>
                <w:ilvl w:val="1"/>
                <w:numId w:val="25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Encouraging them to sound out words they </w:t>
            </w: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don’t</w:t>
            </w: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know.</w:t>
            </w:r>
          </w:p>
          <w:p w:rsidRPr="00326528" w:rsidR="00564617" w:rsidP="19EFC611" w:rsidRDefault="00564617" w14:paraId="70051988" w14:textId="72DC71AC">
            <w:pPr>
              <w:pStyle w:val="ListParagraph"/>
              <w:numPr>
                <w:ilvl w:val="1"/>
                <w:numId w:val="25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Asking questions about what they have read:</w:t>
            </w:r>
            <w:r w:rsidRPr="19EFC611" w:rsidR="670AEE1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326528" w:rsidR="00564617" w:rsidP="19EFC611" w:rsidRDefault="00564617" w14:paraId="4D1798B0" w14:textId="35F6EBF7">
            <w:pPr>
              <w:pStyle w:val="ListParagraph"/>
              <w:numPr>
                <w:ilvl w:val="2"/>
                <w:numId w:val="25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Making Connections.</w:t>
            </w:r>
            <w:r w:rsidRPr="19EFC611" w:rsidR="3263CAB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Comparisons/parallels, both obvious ones and abstract ones. Between texts and to real life.</w:t>
            </w:r>
            <w:r w:rsidRPr="19EFC611" w:rsidR="61EE6CA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326528" w:rsidR="00564617" w:rsidP="19EFC611" w:rsidRDefault="00564617" w14:paraId="72B1DFCF" w14:textId="76F49D43">
            <w:pPr>
              <w:pStyle w:val="ListParagraph"/>
              <w:numPr>
                <w:ilvl w:val="2"/>
                <w:numId w:val="25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Monitoring.</w:t>
            </w:r>
            <w:r w:rsidRPr="19EFC611" w:rsidR="52C2583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The child’s awareness that something he/she just read </w:t>
            </w: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doesn’t</w:t>
            </w: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make sense to them.</w:t>
            </w:r>
          </w:p>
          <w:p w:rsidRPr="00326528" w:rsidR="00564617" w:rsidP="19EFC611" w:rsidRDefault="00564617" w14:paraId="6722CD21" w14:textId="39C87E4D">
            <w:pPr>
              <w:pStyle w:val="ListParagraph"/>
              <w:numPr>
                <w:ilvl w:val="2"/>
                <w:numId w:val="25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Summarising.</w:t>
            </w:r>
            <w:r w:rsidRPr="19EFC611" w:rsidR="20804C6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Reformulating the absorbed information in the child’s own words.</w:t>
            </w:r>
          </w:p>
          <w:p w:rsidR="46169DB7" w:rsidP="19EFC611" w:rsidRDefault="46169DB7" w14:paraId="28035574" w14:textId="3C6DB2F5">
            <w:pPr>
              <w:pStyle w:val="ListParagraph"/>
              <w:numPr>
                <w:ilvl w:val="2"/>
                <w:numId w:val="25"/>
              </w:numPr>
              <w:spacing w:before="0" w:beforeAutospacing="off" w:after="160" w:afterAutospacing="off"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46169DB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Taking notes to feedback to the teacher on strengths and gaps in </w:t>
            </w:r>
            <w:r w:rsidRPr="19EFC611" w:rsidR="46169DB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pupils</w:t>
            </w:r>
            <w:r w:rsidRPr="19EFC611" w:rsidR="46169DB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performance.</w:t>
            </w:r>
          </w:p>
          <w:p w:rsidRPr="00326528" w:rsidR="00564617" w:rsidP="19EFC611" w:rsidRDefault="00564617" w14:paraId="0B0D6677" w14:textId="2A2C4916">
            <w:pPr>
              <w:pStyle w:val="ListParagraph"/>
              <w:numPr>
                <w:ilvl w:val="0"/>
                <w:numId w:val="25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Encourage a love of reading, by giving them gentle praise and encouragement, and discussing books and</w:t>
            </w:r>
            <w:r w:rsidRPr="19EFC611" w:rsidR="317286E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stories they like.</w:t>
            </w:r>
          </w:p>
          <w:p w:rsidRPr="00326528" w:rsidR="00564617" w:rsidP="3F9E762F" w:rsidRDefault="00564617" w14:paraId="0101AC01" w14:textId="09A678ED">
            <w:pPr>
              <w:spacing w:before="0" w:beforeAutospacing="off" w:after="160" w:afterAutospacing="off" w:line="276" w:lineRule="auto"/>
              <w:ind/>
            </w:pPr>
            <w:r w:rsidRPr="3F9E762F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Basic requirements for this role:</w:t>
            </w:r>
          </w:p>
          <w:p w:rsidRPr="00326528" w:rsidR="00564617" w:rsidP="19EFC611" w:rsidRDefault="00564617" w14:paraId="66802B42" w14:textId="13BFD622">
            <w:pPr>
              <w:pStyle w:val="ListParagraph"/>
              <w:numPr>
                <w:ilvl w:val="0"/>
                <w:numId w:val="27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Able to read books up to and including teenager level.</w:t>
            </w:r>
          </w:p>
          <w:p w:rsidRPr="00326528" w:rsidR="00564617" w:rsidP="19EFC611" w:rsidRDefault="00564617" w14:paraId="1C1B8B61" w14:textId="1BB82C15">
            <w:pPr>
              <w:pStyle w:val="ListParagraph"/>
              <w:numPr>
                <w:ilvl w:val="0"/>
                <w:numId w:val="27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Confidence to ask children questions about what </w:t>
            </w: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they’ve</w:t>
            </w: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read.</w:t>
            </w:r>
          </w:p>
          <w:p w:rsidRPr="00326528" w:rsidR="00564617" w:rsidP="19EFC611" w:rsidRDefault="00564617" w14:paraId="572D1EAB" w14:textId="71BFECAE">
            <w:pPr>
              <w:pStyle w:val="ListParagraph"/>
              <w:numPr>
                <w:ilvl w:val="0"/>
                <w:numId w:val="27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Kindness and patience.</w:t>
            </w:r>
          </w:p>
          <w:p w:rsidRPr="00326528" w:rsidR="00564617" w:rsidP="19EFC611" w:rsidRDefault="00564617" w14:paraId="5B7742EE" w14:textId="26076439">
            <w:p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</w:pPr>
            <w:r w:rsidRPr="19EFC611" w:rsidR="2077980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en-GB"/>
              </w:rPr>
              <w:t>Listening to children read - groups</w:t>
            </w:r>
          </w:p>
          <w:p w:rsidRPr="00326528" w:rsidR="00564617" w:rsidP="19EFC611" w:rsidRDefault="00564617" w14:paraId="438AAB11" w14:textId="5BD13045">
            <w:pPr>
              <w:pStyle w:val="ListParagraph"/>
              <w:numPr>
                <w:ilvl w:val="0"/>
                <w:numId w:val="28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Using a text </w:t>
            </w:r>
            <w:r w:rsidRPr="19EFC611" w:rsidR="001F6BD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or book </w:t>
            </w: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provided by the class teacher, work with a group of up to 6 pupils to help them develop</w:t>
            </w:r>
            <w:r w:rsidRPr="19EFC611" w:rsidR="6F8C857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comprehension skills.</w:t>
            </w:r>
          </w:p>
          <w:p w:rsidRPr="00326528" w:rsidR="00564617" w:rsidP="19EFC611" w:rsidRDefault="00564617" w14:paraId="173059D3" w14:textId="2B45CD81">
            <w:pPr>
              <w:pStyle w:val="ListParagraph"/>
              <w:numPr>
                <w:ilvl w:val="1"/>
                <w:numId w:val="28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Encouraging them to:</w:t>
            </w:r>
          </w:p>
          <w:p w:rsidRPr="00326528" w:rsidR="00564617" w:rsidP="19EFC611" w:rsidRDefault="00564617" w14:paraId="711580E6" w14:textId="2E779D71">
            <w:pPr>
              <w:pStyle w:val="ListParagraph"/>
              <w:numPr>
                <w:ilvl w:val="2"/>
                <w:numId w:val="28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Read with expression</w:t>
            </w:r>
          </w:p>
          <w:p w:rsidRPr="00326528" w:rsidR="00564617" w:rsidP="19EFC611" w:rsidRDefault="00564617" w14:paraId="18E8DDE2" w14:textId="75594258">
            <w:pPr>
              <w:pStyle w:val="ListParagraph"/>
              <w:numPr>
                <w:ilvl w:val="2"/>
                <w:numId w:val="28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Sound out words they </w:t>
            </w: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don’t</w:t>
            </w: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know.</w:t>
            </w:r>
          </w:p>
          <w:p w:rsidR="4F06C5B5" w:rsidP="19EFC611" w:rsidRDefault="4F06C5B5" w14:paraId="51D02241" w14:textId="569BA8DA">
            <w:pPr>
              <w:pStyle w:val="ListParagraph"/>
              <w:numPr>
                <w:ilvl w:val="1"/>
                <w:numId w:val="28"/>
              </w:numPr>
              <w:spacing w:before="0" w:beforeAutospacing="off" w:after="160" w:afterAutospacing="off"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4F06C5B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Asking questions about what they have read: </w:t>
            </w:r>
          </w:p>
          <w:p w:rsidR="4F06C5B5" w:rsidP="19EFC611" w:rsidRDefault="4F06C5B5" w14:paraId="180F898D" w14:textId="35F6EBF7">
            <w:pPr>
              <w:pStyle w:val="ListParagraph"/>
              <w:numPr>
                <w:ilvl w:val="2"/>
                <w:numId w:val="28"/>
              </w:numPr>
              <w:spacing w:before="0" w:beforeAutospacing="off" w:after="160" w:afterAutospacing="off"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4F06C5B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Making Connections. Comparisons/parallels, both obvious ones and abstract ones. Between texts and to real life. </w:t>
            </w:r>
          </w:p>
          <w:p w:rsidR="4F06C5B5" w:rsidP="19EFC611" w:rsidRDefault="4F06C5B5" w14:paraId="454318ED" w14:textId="76F49D43">
            <w:pPr>
              <w:pStyle w:val="ListParagraph"/>
              <w:numPr>
                <w:ilvl w:val="2"/>
                <w:numId w:val="28"/>
              </w:numPr>
              <w:spacing w:before="0" w:beforeAutospacing="off" w:after="160" w:afterAutospacing="off"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4F06C5B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Monitoring. The child’s awareness that something he/she just read doesn’t make sense to them.</w:t>
            </w:r>
          </w:p>
          <w:p w:rsidR="4F06C5B5" w:rsidP="19EFC611" w:rsidRDefault="4F06C5B5" w14:paraId="1D8838FF" w14:textId="6EDDF4E9">
            <w:pPr>
              <w:pStyle w:val="ListParagraph"/>
              <w:numPr>
                <w:ilvl w:val="2"/>
                <w:numId w:val="28"/>
              </w:numPr>
              <w:spacing w:before="0" w:beforeAutospacing="off" w:after="160" w:afterAutospacing="off" w:line="276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4F06C5B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Summarising. Reformulating the absorbed information in the child’s own words.</w:t>
            </w:r>
          </w:p>
          <w:p w:rsidRPr="00326528" w:rsidR="00564617" w:rsidP="3F9E762F" w:rsidRDefault="00564617" w14:paraId="5ECAA8E1" w14:textId="5D5A85FB">
            <w:pPr>
              <w:spacing w:before="0" w:beforeAutospacing="off" w:after="160" w:afterAutospacing="off" w:line="276" w:lineRule="auto"/>
              <w:ind/>
            </w:pPr>
            <w:r w:rsidRPr="3F9E762F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Basic requirements for this role:</w:t>
            </w:r>
          </w:p>
          <w:p w:rsidRPr="00326528" w:rsidR="00564617" w:rsidP="19EFC611" w:rsidRDefault="00564617" w14:paraId="3C21120D" w14:textId="340504E0">
            <w:pPr>
              <w:pStyle w:val="ListParagraph"/>
              <w:numPr>
                <w:ilvl w:val="0"/>
                <w:numId w:val="29"/>
              </w:numPr>
              <w:spacing w:before="0" w:beforeAutospacing="off" w:after="160" w:afterAutospacing="off" w:line="276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Able to read books up to and including teenager level.</w:t>
            </w:r>
          </w:p>
          <w:p w:rsidRPr="00326528" w:rsidR="00564617" w:rsidP="19EFC611" w:rsidRDefault="00564617" w14:paraId="4EEDBCE5" w14:textId="0845D692">
            <w:pPr>
              <w:pStyle w:val="ListParagraph"/>
              <w:numPr>
                <w:ilvl w:val="0"/>
                <w:numId w:val="29"/>
              </w:numPr>
              <w:spacing w:before="0" w:beforeAutospacing="off" w:after="160" w:afterAutospacing="off" w:line="276" w:lineRule="auto"/>
              <w:ind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Confidence to control a group of children and </w:t>
            </w: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be responsible for</w:t>
            </w:r>
            <w:r w:rsidRPr="19EFC611" w:rsidR="207798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their behaviour and learning.</w:t>
            </w:r>
            <w:r w:rsidRPr="00326528" w:rsidR="00564617">
              <w:rPr>
                <w:rFonts w:ascii="Aptos" w:hAnsi="Aptos" w:cs="Arial"/>
                <w:color w:val="000000"/>
                <w:sz w:val="22"/>
                <w:szCs w:val="22"/>
                <w:bdr w:val="none" w:color="auto" w:sz="0" w:space="0" w:frame="1"/>
              </w:rPr>
              <w:t xml:space="preserve"> </w:t>
            </w:r>
          </w:p>
        </w:tc>
      </w:tr>
    </w:tbl>
    <w:p w:rsidR="19EFC611" w:rsidRDefault="19EFC611" w14:paraId="3360F5A4" w14:textId="0A57A333"/>
    <w:p w:rsidRPr="00326528" w:rsidR="00B3690A" w:rsidP="00B3690A" w:rsidRDefault="00B3690A" w14:paraId="3D82AE82" w14:textId="77777777">
      <w:pPr>
        <w:ind w:left="-1133" w:right="10772"/>
        <w:rPr>
          <w:rFonts w:ascii="Aptos" w:hAnsi="Aptos" w:eastAsia="Calibri" w:cs="Arial"/>
          <w:color w:val="000000"/>
          <w:kern w:val="2"/>
          <w:sz w:val="22"/>
          <w:szCs w:val="22"/>
          <w14:ligatures w14:val="standardContextual"/>
        </w:rPr>
      </w:pPr>
    </w:p>
    <w:p w:rsidRPr="00326528" w:rsidR="00B3690A" w:rsidP="00B3690A" w:rsidRDefault="00B3690A" w14:paraId="398F77AF" w14:textId="5351FD54">
      <w:pPr>
        <w:jc w:val="both"/>
        <w:rPr>
          <w:rFonts w:ascii="Aptos" w:hAnsi="Aptos" w:cs="Arial"/>
          <w:sz w:val="22"/>
          <w:szCs w:val="22"/>
        </w:rPr>
      </w:pPr>
      <w:r w:rsidRPr="00326528">
        <w:rPr>
          <w:rFonts w:ascii="Aptos" w:hAnsi="Aptos" w:cs="Arial"/>
          <w:sz w:val="22"/>
          <w:szCs w:val="22"/>
        </w:rPr>
        <w:t xml:space="preserve">  </w:t>
      </w:r>
    </w:p>
    <w:tbl>
      <w:tblPr>
        <w:tblStyle w:val="TableGrid0"/>
        <w:tblW w:w="9856" w:type="dxa"/>
        <w:tblInd w:w="-108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943"/>
        <w:gridCol w:w="6913"/>
      </w:tblGrid>
      <w:tr w:rsidRPr="00326528" w:rsidR="00B3690A" w:rsidTr="00827F1D" w14:paraId="3C449642" w14:textId="77777777">
        <w:trPr>
          <w:trHeight w:val="810"/>
        </w:trPr>
        <w:tc>
          <w:tcPr>
            <w:tcW w:w="2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 w:rsidRPr="00326528" w:rsidR="00B3690A" w:rsidRDefault="00B3690A" w14:paraId="4FEF57EE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lastRenderedPageBreak/>
              <w:t xml:space="preserve">Signature of Role Holder </w:t>
            </w:r>
          </w:p>
        </w:tc>
        <w:tc>
          <w:tcPr>
            <w:tcW w:w="6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 w:rsidRPr="00326528" w:rsidR="00B3690A" w:rsidRDefault="00B3690A" w14:paraId="2C0D19C2" w14:textId="77777777">
            <w:pPr>
              <w:ind w:left="2"/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 </w:t>
            </w:r>
          </w:p>
          <w:p w:rsidRPr="00326528" w:rsidR="00B3690A" w:rsidRDefault="00B3690A" w14:paraId="0DA1E838" w14:textId="77777777">
            <w:pPr>
              <w:ind w:left="2"/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 </w:t>
            </w:r>
          </w:p>
          <w:p w:rsidRPr="00326528" w:rsidR="00B3690A" w:rsidRDefault="00B3690A" w14:paraId="17565D6D" w14:textId="77777777">
            <w:pPr>
              <w:ind w:left="2"/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 </w:t>
            </w:r>
          </w:p>
          <w:p w:rsidRPr="00326528" w:rsidR="00B3690A" w:rsidRDefault="00B3690A" w14:paraId="674AD119" w14:textId="77777777">
            <w:pPr>
              <w:ind w:left="2"/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 </w:t>
            </w:r>
          </w:p>
        </w:tc>
      </w:tr>
      <w:tr w:rsidRPr="00326528" w:rsidR="00B3690A" w:rsidTr="00B3690A" w14:paraId="5E9EFECF" w14:textId="77777777">
        <w:trPr>
          <w:trHeight w:val="598"/>
        </w:trPr>
        <w:tc>
          <w:tcPr>
            <w:tcW w:w="2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 w:rsidRPr="00326528" w:rsidR="00B3690A" w:rsidRDefault="00B3690A" w14:paraId="2E452437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Name </w:t>
            </w:r>
          </w:p>
        </w:tc>
        <w:tc>
          <w:tcPr>
            <w:tcW w:w="6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 w:rsidRPr="00326528" w:rsidR="00B3690A" w:rsidRDefault="00B3690A" w14:paraId="2D8B1B56" w14:textId="77777777">
            <w:pPr>
              <w:ind w:left="2"/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 </w:t>
            </w:r>
          </w:p>
          <w:p w:rsidRPr="00326528" w:rsidR="00B3690A" w:rsidRDefault="00B3690A" w14:paraId="4CA4856A" w14:textId="77777777">
            <w:pPr>
              <w:ind w:left="2"/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 </w:t>
            </w:r>
          </w:p>
        </w:tc>
      </w:tr>
      <w:tr w:rsidRPr="00326528" w:rsidR="00B3690A" w:rsidTr="00B3690A" w14:paraId="0849CDC7" w14:textId="77777777">
        <w:trPr>
          <w:trHeight w:val="596"/>
        </w:trPr>
        <w:tc>
          <w:tcPr>
            <w:tcW w:w="2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 w:rsidRPr="00326528" w:rsidR="00B3690A" w:rsidRDefault="00B3690A" w14:paraId="14A23A19" w14:textId="77777777">
            <w:pPr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Date </w:t>
            </w:r>
          </w:p>
        </w:tc>
        <w:tc>
          <w:tcPr>
            <w:tcW w:w="6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 w:rsidRPr="00326528" w:rsidR="00B3690A" w:rsidRDefault="00B3690A" w14:paraId="2E9B7DF7" w14:textId="77777777">
            <w:pPr>
              <w:ind w:left="2"/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 </w:t>
            </w:r>
          </w:p>
          <w:p w:rsidRPr="00326528" w:rsidR="00B3690A" w:rsidRDefault="00B3690A" w14:paraId="1E3C3F01" w14:textId="77777777">
            <w:pPr>
              <w:ind w:left="2"/>
              <w:rPr>
                <w:rFonts w:ascii="Aptos" w:hAnsi="Aptos" w:cs="Arial"/>
                <w:sz w:val="22"/>
                <w:szCs w:val="22"/>
              </w:rPr>
            </w:pPr>
            <w:r w:rsidRPr="00326528">
              <w:rPr>
                <w:rFonts w:ascii="Aptos" w:hAnsi="Aptos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6011D7" w:rsidP="00523484" w:rsidRDefault="00B3690A" w14:paraId="47AACEEC" w14:textId="77777777">
      <w:pPr>
        <w:jc w:val="both"/>
        <w:rPr>
          <w:rFonts w:ascii="Aptos" w:hAnsi="Aptos" w:cs="Arial"/>
          <w:b/>
          <w:sz w:val="22"/>
          <w:szCs w:val="22"/>
        </w:rPr>
      </w:pPr>
      <w:r w:rsidRPr="00326528">
        <w:rPr>
          <w:rFonts w:ascii="Aptos" w:hAnsi="Aptos" w:cs="Arial"/>
          <w:b/>
          <w:sz w:val="22"/>
          <w:szCs w:val="22"/>
        </w:rPr>
        <w:t xml:space="preserve"> </w:t>
      </w:r>
    </w:p>
    <w:p w:rsidR="006011D7" w:rsidP="00523484" w:rsidRDefault="006011D7" w14:paraId="37445815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4DF43019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335E527E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507BAFEA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2B7575EF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56E367D8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248129FA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0ED07385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2268BAD1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1F6C9032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33E97B44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4630CEC1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012686C9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25FEE5B6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47CBEFA4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43671236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7DB1A073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2763A877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57A78B0D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5D48AA36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4B620F63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5425C2F3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7D9AA34C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7761108C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51C3C3C5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795D2FED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00523484" w:rsidRDefault="006011D7" w14:paraId="54642B35" w14:textId="77777777">
      <w:pPr>
        <w:jc w:val="both"/>
        <w:rPr>
          <w:rFonts w:ascii="Aptos" w:hAnsi="Aptos" w:cs="Arial"/>
          <w:b/>
          <w:sz w:val="22"/>
          <w:szCs w:val="22"/>
        </w:rPr>
      </w:pPr>
    </w:p>
    <w:p w:rsidR="006011D7" w:rsidP="19EFC611" w:rsidRDefault="006011D7" w14:paraId="76905760" w14:textId="29730FF0">
      <w:pPr>
        <w:pStyle w:val="Normal"/>
        <w:jc w:val="both"/>
        <w:rPr>
          <w:rFonts w:ascii="Aptos" w:hAnsi="Aptos" w:cs="Arial"/>
          <w:b w:val="1"/>
          <w:bCs w:val="1"/>
          <w:sz w:val="22"/>
          <w:szCs w:val="22"/>
        </w:rPr>
      </w:pPr>
    </w:p>
    <w:sectPr w:rsidRPr="00326528" w:rsidR="00F855D6" w:rsidSect="00637CB3">
      <w:headerReference w:type="default" r:id="rId10"/>
      <w:footerReference w:type="default" r:id="rId11"/>
      <w:pgSz w:w="11906" w:h="16838" w:orient="portrait" w:code="9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A7EA1" w:rsidP="00171AC2" w:rsidRDefault="00BA7EA1" w14:paraId="05062C36" w14:textId="77777777">
      <w:r>
        <w:separator/>
      </w:r>
    </w:p>
  </w:endnote>
  <w:endnote w:type="continuationSeparator" w:id="0">
    <w:p w:rsidR="00BA7EA1" w:rsidP="00171AC2" w:rsidRDefault="00BA7EA1" w14:paraId="5B70DCC3" w14:textId="77777777">
      <w:r>
        <w:continuationSeparator/>
      </w:r>
    </w:p>
  </w:endnote>
  <w:endnote w:type="continuationNotice" w:id="1">
    <w:p w:rsidR="00BA7EA1" w:rsidRDefault="00BA7EA1" w14:paraId="7AC80382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81381" w:rsidRDefault="00841596" w14:paraId="167A0344" w14:textId="77777777">
    <w:pPr>
      <w:pStyle w:val="Footer"/>
    </w:pPr>
    <w:r w:rsidRPr="00494B19">
      <w:rPr>
        <w:noProof/>
        <w:sz w:val="20"/>
        <w:szCs w:val="20"/>
        <w:lang w:val="en-GB" w:eastAsia="en-GB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6E07F3DE" wp14:editId="42236EEE">
              <wp:simplePos x="0" y="0"/>
              <wp:positionH relativeFrom="margin">
                <wp:posOffset>1609725</wp:posOffset>
              </wp:positionH>
              <wp:positionV relativeFrom="paragraph">
                <wp:posOffset>265430</wp:posOffset>
              </wp:positionV>
              <wp:extent cx="3248025" cy="1404620"/>
              <wp:effectExtent l="0" t="0" r="0" b="635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480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536A" w:rsidP="00281381" w:rsidRDefault="005F46DD" w14:paraId="030F831F" w14:textId="3970D8CA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Head Teacher; </w:t>
                          </w:r>
                          <w:r w:rsidR="0036536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Mrs.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="0036536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Lisa Bennett,</w:t>
                          </w:r>
                          <w:r w:rsidR="0084159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:rsidR="00841596" w:rsidP="00281381" w:rsidRDefault="00281381" w14:paraId="2BAFD1DC" w14:textId="2E04A3E0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St Mary’s CE School, Keen Close, Aylesbury, Bucks, HP19 7WF</w:t>
                          </w:r>
                          <w:r w:rsidR="0084159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:rsidR="00841596" w:rsidP="00281381" w:rsidRDefault="00281381" w14:paraId="1312B027" w14:textId="13943047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Tel; 01296 4</w:t>
                          </w:r>
                          <w:r w:rsidR="00144BD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8</w:t>
                          </w: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2094</w:t>
                          </w:r>
                          <w:r w:rsid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:rsidRPr="005F46DD" w:rsidR="00281381" w:rsidP="00281381" w:rsidRDefault="00281381" w14:paraId="4EFC89BB" w14:textId="77777777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E-Mail; office@</w:t>
                          </w:r>
                          <w:r w:rsidR="00DC2FE1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sma.odbst.org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6E07F3DE">
              <v:stroke joinstyle="miter"/>
              <v:path gradientshapeok="t" o:connecttype="rect"/>
            </v:shapetype>
            <v:shape id="Text Box 2" style="position:absolute;margin-left:126.75pt;margin-top:20.9pt;width:255.75pt;height:110.6pt;z-index:251658241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">
              <v:textbox style="mso-fit-shape-to-text:t">
                <w:txbxContent>
                  <w:p w:rsidR="0036536A" w:rsidP="00281381" w:rsidRDefault="005F46DD" w14:paraId="030F831F" w14:textId="3970D8CA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Head Teacher; </w:t>
                    </w:r>
                    <w:r w:rsidR="0036536A">
                      <w:rPr>
                        <w:rFonts w:ascii="Arial" w:hAnsi="Arial" w:cs="Arial"/>
                        <w:sz w:val="16"/>
                        <w:szCs w:val="16"/>
                      </w:rPr>
                      <w:t>Mrs.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="0036536A">
                      <w:rPr>
                        <w:rFonts w:ascii="Arial" w:hAnsi="Arial" w:cs="Arial"/>
                        <w:sz w:val="16"/>
                        <w:szCs w:val="16"/>
                      </w:rPr>
                      <w:t>Lisa Bennett,</w:t>
                    </w:r>
                    <w:r w:rsidR="0084159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:rsidR="00841596" w:rsidP="00281381" w:rsidRDefault="00281381" w14:paraId="2BAFD1DC" w14:textId="2E04A3E0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>St Mary’s CE School, Keen Close, Aylesbury, Bucks, HP19 7WF</w:t>
                    </w:r>
                    <w:r w:rsidR="0084159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:rsidR="00841596" w:rsidP="00281381" w:rsidRDefault="00281381" w14:paraId="1312B027" w14:textId="13943047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>Tel; 01296 4</w:t>
                    </w:r>
                    <w:r w:rsidR="00144BD4">
                      <w:rPr>
                        <w:rFonts w:ascii="Arial" w:hAnsi="Arial" w:cs="Arial"/>
                        <w:sz w:val="16"/>
                        <w:szCs w:val="16"/>
                      </w:rPr>
                      <w:t>8</w:t>
                    </w: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>2094</w:t>
                    </w:r>
                    <w:r w:rsidR="005F46DD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:rsidRPr="005F46DD" w:rsidR="00281381" w:rsidP="00281381" w:rsidRDefault="00281381" w14:paraId="4EFC89BB" w14:textId="77777777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>E-Mail; office@</w:t>
                    </w:r>
                    <w:r w:rsidR="00DC2FE1">
                      <w:rPr>
                        <w:rFonts w:ascii="Arial" w:hAnsi="Arial" w:cs="Arial"/>
                        <w:sz w:val="16"/>
                        <w:szCs w:val="16"/>
                      </w:rPr>
                      <w:t>sma.odbst.org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Comic Sans MS" w:hAnsi="Comic Sans MS"/>
        <w:b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615EEC7A" wp14:editId="11A2FBC2">
              <wp:simplePos x="0" y="0"/>
              <wp:positionH relativeFrom="page">
                <wp:posOffset>4514850</wp:posOffset>
              </wp:positionH>
              <wp:positionV relativeFrom="paragraph">
                <wp:posOffset>-142875</wp:posOffset>
              </wp:positionV>
              <wp:extent cx="2838450" cy="1047750"/>
              <wp:effectExtent l="76200" t="19050" r="76200" b="133350"/>
              <wp:wrapNone/>
              <wp:docPr id="3" name="Right Tri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2838450" cy="1047750"/>
                      </a:xfrm>
                      <a:prstGeom prst="rtTriangle">
                        <a:avLst/>
                      </a:prstGeom>
                      <a:solidFill>
                        <a:srgbClr val="00CC99"/>
                      </a:solidFill>
                      <a:effectLst>
                        <a:outerShdw blurRad="50800" dist="50800" dir="5400000" algn="ctr" rotWithShape="0">
                          <a:srgbClr val="7030A0"/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6" coordsize="21600,21600" o:spt="6" path="m,l,21600r21600,xe" w14:anchorId="42087C08">
              <v:stroke joinstyle="miter"/>
              <v:path textboxrect="1800,12600,12600,19800" gradientshapeok="t" o:connecttype="custom" o:connectlocs="0,0;0,10800;0,21600;10800,21600;21600,21600;10800,10800"/>
            </v:shapetype>
            <v:shape id="Right Triangle 3" style="position:absolute;margin-left:355.5pt;margin-top:-11.25pt;width:223.5pt;height:82.5pt;flip:x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spid="_x0000_s1026" fillcolor="#0c9" strokecolor="#1f4d78 [1604]" strokeweight="1pt" type="#_x0000_t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">
              <v:shadow on="t" color="#7030a0" offset="0,4pt"/>
              <w10:wrap anchorx="page"/>
            </v:shape>
          </w:pict>
        </mc:Fallback>
      </mc:AlternateContent>
    </w:r>
    <w:r>
      <w:rPr>
        <w:rFonts w:ascii="Comic Sans MS" w:hAnsi="Comic Sans MS"/>
        <w:b/>
        <w:noProof/>
        <w:lang w:val="en-GB" w:eastAsia="en-GB"/>
      </w:rPr>
      <w:drawing>
        <wp:inline distT="0" distB="0" distL="0" distR="0" wp14:anchorId="305A69E4" wp14:editId="179D15D0">
          <wp:extent cx="1502122" cy="876300"/>
          <wp:effectExtent l="0" t="0" r="317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SQM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5858" cy="8901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81381" w:rsidRDefault="00281381" w14:paraId="493CA24D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A7EA1" w:rsidP="00171AC2" w:rsidRDefault="00BA7EA1" w14:paraId="120F0A3C" w14:textId="77777777">
      <w:r>
        <w:separator/>
      </w:r>
    </w:p>
  </w:footnote>
  <w:footnote w:type="continuationSeparator" w:id="0">
    <w:p w:rsidR="00BA7EA1" w:rsidP="00171AC2" w:rsidRDefault="00BA7EA1" w14:paraId="67E85C2D" w14:textId="77777777">
      <w:r>
        <w:continuationSeparator/>
      </w:r>
    </w:p>
  </w:footnote>
  <w:footnote w:type="continuationNotice" w:id="1">
    <w:p w:rsidR="00BA7EA1" w:rsidRDefault="00BA7EA1" w14:paraId="2514D270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6697D" w:rsidP="00975755" w:rsidRDefault="001C3DC7" w14:paraId="78DDCFDE" w14:textId="64458F7E">
    <w:pPr>
      <w:pStyle w:val="Header"/>
      <w:rPr>
        <w:rFonts w:ascii="Comic Sans MS" w:hAnsi="Comic Sans MS"/>
        <w:b/>
      </w:rPr>
    </w:pPr>
    <w:r>
      <w:rPr>
        <w:noProof/>
      </w:rPr>
      <w:drawing>
        <wp:anchor distT="0" distB="0" distL="114300" distR="114300" simplePos="0" relativeHeight="251658243" behindDoc="1" locked="0" layoutInCell="1" allowOverlap="1" wp14:anchorId="45F0EF6A" wp14:editId="777D0BD7">
          <wp:simplePos x="0" y="0"/>
          <wp:positionH relativeFrom="column">
            <wp:posOffset>5478780</wp:posOffset>
          </wp:positionH>
          <wp:positionV relativeFrom="paragraph">
            <wp:posOffset>-313055</wp:posOffset>
          </wp:positionV>
          <wp:extent cx="1455420" cy="1183640"/>
          <wp:effectExtent l="0" t="0" r="0" b="0"/>
          <wp:wrapTight wrapText="bothSides">
            <wp:wrapPolygon edited="0">
              <wp:start x="0" y="0"/>
              <wp:lineTo x="0" y="21206"/>
              <wp:lineTo x="21204" y="21206"/>
              <wp:lineTo x="21204" y="0"/>
              <wp:lineTo x="0" y="0"/>
            </wp:wrapPolygon>
          </wp:wrapTight>
          <wp:docPr id="974875264" name="Picture 974875264" descr="Image previ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previ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5420" cy="1183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697D">
      <w:rPr>
        <w:rFonts w:ascii="Comic Sans MS" w:hAnsi="Comic Sans MS"/>
        <w:b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5918084" wp14:editId="15E97669">
              <wp:simplePos x="0" y="0"/>
              <wp:positionH relativeFrom="page">
                <wp:align>left</wp:align>
              </wp:positionH>
              <wp:positionV relativeFrom="paragraph">
                <wp:posOffset>-368300</wp:posOffset>
              </wp:positionV>
              <wp:extent cx="2838450" cy="1047750"/>
              <wp:effectExtent l="57150" t="0" r="76200" b="133350"/>
              <wp:wrapNone/>
              <wp:docPr id="2" name="Right Tri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 flipH="1">
                        <a:off x="0" y="0"/>
                        <a:ext cx="2838450" cy="1047750"/>
                      </a:xfrm>
                      <a:prstGeom prst="rtTriangle">
                        <a:avLst/>
                      </a:prstGeom>
                      <a:solidFill>
                        <a:srgbClr val="00CC99"/>
                      </a:solidFill>
                      <a:effectLst>
                        <a:outerShdw blurRad="50800" dist="50800" dir="5400000" algn="ctr" rotWithShape="0">
                          <a:srgbClr val="7030A0"/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6" coordsize="21600,21600" o:spt="6" path="m,l,21600r21600,xe" w14:anchorId="496242A4">
              <v:stroke joinstyle="miter"/>
              <v:path textboxrect="1800,12600,12600,19800" gradientshapeok="t" o:connecttype="custom" o:connectlocs="0,0;0,10800;0,21600;10800,21600;21600,21600;10800,10800"/>
            </v:shapetype>
            <v:shape id="Right Triangle 2" style="position:absolute;margin-left:0;margin-top:-29pt;width:223.5pt;height:82.5pt;rotation:180;flip:x;z-index:25165824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spid="_x0000_s1026" fillcolor="#0c9" strokecolor="#1f4d78 [1604]" strokeweight="1pt" type="#_x0000_t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">
              <v:shadow on="t" color="#7030a0" offset="0,4pt"/>
              <w10:wrap anchorx="page"/>
            </v:shape>
          </w:pict>
        </mc:Fallback>
      </mc:AlternateContent>
    </w:r>
  </w:p>
  <w:p w:rsidR="0006697D" w:rsidP="001C3DC7" w:rsidRDefault="0006697D" w14:paraId="359008BE" w14:textId="77777777">
    <w:pPr>
      <w:pStyle w:val="Header"/>
      <w:rPr>
        <w:rFonts w:ascii="Comic Sans MS" w:hAnsi="Comic Sans MS"/>
        <w:b/>
      </w:rPr>
    </w:pPr>
  </w:p>
  <w:p w:rsidRPr="00171AC2" w:rsidR="00171AC2" w:rsidP="00631B65" w:rsidRDefault="00405E14" w14:paraId="0CD7CC34" w14:textId="5A30F43E">
    <w:pPr>
      <w:pStyle w:val="Header"/>
      <w:ind w:left="3983" w:firstLine="4513"/>
      <w:rPr>
        <w:rFonts w:ascii="Comic Sans MS" w:hAnsi="Comic Sans MS"/>
        <w:b/>
      </w:rPr>
    </w:pPr>
    <w:r>
      <w:rPr>
        <w:rFonts w:ascii="Comic Sans MS" w:hAnsi="Comic Sans MS"/>
        <w:b/>
        <w:noProof/>
        <w:lang w:val="en-GB" w:eastAsia="en-GB"/>
      </w:rPr>
      <w:drawing>
        <wp:inline distT="0" distB="0" distL="0" distR="0" wp14:anchorId="7E527C37" wp14:editId="1E2010A8">
          <wp:extent cx="1685290" cy="448904"/>
          <wp:effectExtent l="0" t="0" r="0" b="889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mbined Log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5732"/>
                  <a:stretch/>
                </pic:blipFill>
                <pic:spPr bwMode="auto">
                  <a:xfrm>
                    <a:off x="0" y="0"/>
                    <a:ext cx="1701193" cy="453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numPicBullet w:numPicBulletId="0">
    <mc:AlternateContent>
      <mc:Choice Requires="v">
        <w:pict>
          <v:shapetype id="_x0000_t75" coordsize="21600,21600" filled="f" stroked="f" o:spt="75" o:preferrelative="t" path="m@4@5l@4@11@9@11@9@5xe" w14:anchorId="6EC48B79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Picture 290759082" style="width:208.8pt;height:332.4pt;visibility:visible;mso-wrap-style:square" o:spid="_x0000_i1025" type="#_x0000_t75">
            <v:imagedata o:title="" r:id="rId1"/>
          </v:shape>
        </w:pict>
      </mc:Choice>
      <mc:Fallback>
        <w:drawing>
          <wp:inline distT="0" distB="0" distL="0" distR="0" wp14:anchorId="2104F53A">
            <wp:extent cx="2651760" cy="4221480"/>
            <wp:effectExtent l="0" t="0" r="0" b="0"/>
            <wp:docPr id="290759082" name="Picture 290759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422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xmlns:w="http://schemas.openxmlformats.org/wordprocessingml/2006/main" w:abstractNumId="28">
    <w:nsid w:val="441b1d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61e4a24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6">
    <w:nsid w:val="1a2b45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33e397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776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347f7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nsid w:val="634e0e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0051A8"/>
    <w:multiLevelType w:val="hybridMultilevel"/>
    <w:tmpl w:val="E402DAAE"/>
    <w:lvl w:ilvl="0" w:tplc="2B6C5866">
      <w:numFmt w:val="bullet"/>
      <w:lvlText w:val="·"/>
      <w:lvlJc w:val="left"/>
      <w:pPr>
        <w:ind w:left="720" w:hanging="360"/>
      </w:pPr>
      <w:rPr>
        <w:rFonts w:hint="default" w:ascii="Calibri Light" w:hAnsi="Calibri Light" w:eastAsia="Batang" w:cs="Calibri Ligh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E1C78D9"/>
    <w:multiLevelType w:val="hybridMultilevel"/>
    <w:tmpl w:val="683E7DB2"/>
    <w:lvl w:ilvl="0" w:tplc="2B6C5866">
      <w:numFmt w:val="bullet"/>
      <w:lvlText w:val="·"/>
      <w:lvlJc w:val="left"/>
      <w:pPr>
        <w:ind w:left="720" w:hanging="360"/>
      </w:pPr>
      <w:rPr>
        <w:rFonts w:hint="default" w:ascii="Calibri Light" w:hAnsi="Calibri Light" w:eastAsia="Batang" w:cs="Calibri Ligh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4095070"/>
    <w:multiLevelType w:val="multilevel"/>
    <w:tmpl w:val="21EE0DB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16156947"/>
    <w:multiLevelType w:val="multilevel"/>
    <w:tmpl w:val="2A0A3E6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16CC4877"/>
    <w:multiLevelType w:val="hybridMultilevel"/>
    <w:tmpl w:val="409AD1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A783665"/>
    <w:multiLevelType w:val="hybridMultilevel"/>
    <w:tmpl w:val="EEFA7032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EE9798A"/>
    <w:multiLevelType w:val="hybridMultilevel"/>
    <w:tmpl w:val="CA6628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3DC5885"/>
    <w:multiLevelType w:val="multilevel"/>
    <w:tmpl w:val="57526F8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25E741BF"/>
    <w:multiLevelType w:val="hybridMultilevel"/>
    <w:tmpl w:val="4B9C2BC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26177F5A"/>
    <w:multiLevelType w:val="hybridMultilevel"/>
    <w:tmpl w:val="889C28B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3069742D"/>
    <w:multiLevelType w:val="hybridMultilevel"/>
    <w:tmpl w:val="81867430"/>
    <w:lvl w:ilvl="0" w:tplc="D6B22242">
      <w:start w:val="1"/>
      <w:numFmt w:val="bullet"/>
      <w:lvlText w:val="•"/>
      <w:lvlJc w:val="left"/>
      <w:pPr>
        <w:ind w:left="362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1" w:tplc="87400346">
      <w:start w:val="1"/>
      <w:numFmt w:val="bullet"/>
      <w:lvlText w:val="o"/>
      <w:lvlJc w:val="left"/>
      <w:pPr>
        <w:ind w:left="119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2" w:tplc="E1E81E76">
      <w:start w:val="1"/>
      <w:numFmt w:val="bullet"/>
      <w:lvlText w:val="▪"/>
      <w:lvlJc w:val="left"/>
      <w:pPr>
        <w:ind w:left="191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3" w:tplc="20967CAE">
      <w:start w:val="1"/>
      <w:numFmt w:val="bullet"/>
      <w:lvlText w:val="•"/>
      <w:lvlJc w:val="left"/>
      <w:pPr>
        <w:ind w:left="263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4" w:tplc="9D4C0882">
      <w:start w:val="1"/>
      <w:numFmt w:val="bullet"/>
      <w:lvlText w:val="o"/>
      <w:lvlJc w:val="left"/>
      <w:pPr>
        <w:ind w:left="335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5" w:tplc="ACA84578">
      <w:start w:val="1"/>
      <w:numFmt w:val="bullet"/>
      <w:lvlText w:val="▪"/>
      <w:lvlJc w:val="left"/>
      <w:pPr>
        <w:ind w:left="407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6" w:tplc="9E9EB1A0">
      <w:start w:val="1"/>
      <w:numFmt w:val="bullet"/>
      <w:lvlText w:val="•"/>
      <w:lvlJc w:val="left"/>
      <w:pPr>
        <w:ind w:left="479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7" w:tplc="C6D696FE">
      <w:start w:val="1"/>
      <w:numFmt w:val="bullet"/>
      <w:lvlText w:val="o"/>
      <w:lvlJc w:val="left"/>
      <w:pPr>
        <w:ind w:left="551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8" w:tplc="F25E7F3C">
      <w:start w:val="1"/>
      <w:numFmt w:val="bullet"/>
      <w:lvlText w:val="▪"/>
      <w:lvlJc w:val="left"/>
      <w:pPr>
        <w:ind w:left="623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</w:abstractNum>
  <w:abstractNum w:abstractNumId="11" w15:restartNumberingAfterBreak="0">
    <w:nsid w:val="32192980"/>
    <w:multiLevelType w:val="hybridMultilevel"/>
    <w:tmpl w:val="A2E824A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2D258CD"/>
    <w:multiLevelType w:val="hybridMultilevel"/>
    <w:tmpl w:val="E7CC16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F124D00"/>
    <w:multiLevelType w:val="hybridMultilevel"/>
    <w:tmpl w:val="9296F8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594414A">
      <w:numFmt w:val="bullet"/>
      <w:lvlText w:val="•"/>
      <w:lvlJc w:val="left"/>
      <w:pPr>
        <w:ind w:left="2160" w:hanging="360"/>
      </w:pPr>
      <w:rPr>
        <w:rFonts w:hint="default" w:ascii="Arial" w:hAnsi="Arial" w:eastAsia="Batang" w:cs="Arial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BEC5717"/>
    <w:multiLevelType w:val="hybridMultilevel"/>
    <w:tmpl w:val="D3A289CA"/>
    <w:lvl w:ilvl="0" w:tplc="E6E6CA2E">
      <w:numFmt w:val="bullet"/>
      <w:lvlText w:val="•"/>
      <w:lvlJc w:val="left"/>
      <w:pPr>
        <w:ind w:left="720" w:hanging="360"/>
      </w:pPr>
      <w:rPr>
        <w:rFonts w:hint="default" w:ascii="Times New Roman" w:hAnsi="Times New Roman" w:eastAsia="Batang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0A33E54"/>
    <w:multiLevelType w:val="multilevel"/>
    <w:tmpl w:val="957424D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6" w15:restartNumberingAfterBreak="0">
    <w:nsid w:val="5565560C"/>
    <w:multiLevelType w:val="hybridMultilevel"/>
    <w:tmpl w:val="ACA250DA"/>
    <w:lvl w:ilvl="0" w:tplc="25045F52">
      <w:start w:val="1"/>
      <w:numFmt w:val="bullet"/>
      <w:lvlText w:val="•"/>
      <w:lvlJc w:val="left"/>
      <w:pPr>
        <w:ind w:left="36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1" w:tplc="55E0DA74">
      <w:start w:val="1"/>
      <w:numFmt w:val="bullet"/>
      <w:lvlText w:val="o"/>
      <w:lvlJc w:val="left"/>
      <w:pPr>
        <w:ind w:left="119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2" w:tplc="1460F9FA">
      <w:start w:val="1"/>
      <w:numFmt w:val="bullet"/>
      <w:lvlText w:val="▪"/>
      <w:lvlJc w:val="left"/>
      <w:pPr>
        <w:ind w:left="191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3" w:tplc="A77E0CCA">
      <w:start w:val="1"/>
      <w:numFmt w:val="bullet"/>
      <w:lvlText w:val="•"/>
      <w:lvlJc w:val="left"/>
      <w:pPr>
        <w:ind w:left="263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4" w:tplc="FC8C1438">
      <w:start w:val="1"/>
      <w:numFmt w:val="bullet"/>
      <w:lvlText w:val="o"/>
      <w:lvlJc w:val="left"/>
      <w:pPr>
        <w:ind w:left="335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5" w:tplc="EA30D954">
      <w:start w:val="1"/>
      <w:numFmt w:val="bullet"/>
      <w:lvlText w:val="▪"/>
      <w:lvlJc w:val="left"/>
      <w:pPr>
        <w:ind w:left="407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6" w:tplc="FBEAD15C">
      <w:start w:val="1"/>
      <w:numFmt w:val="bullet"/>
      <w:lvlText w:val="•"/>
      <w:lvlJc w:val="left"/>
      <w:pPr>
        <w:ind w:left="479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7" w:tplc="6018F2F0">
      <w:start w:val="1"/>
      <w:numFmt w:val="bullet"/>
      <w:lvlText w:val="o"/>
      <w:lvlJc w:val="left"/>
      <w:pPr>
        <w:ind w:left="551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8" w:tplc="85209128">
      <w:start w:val="1"/>
      <w:numFmt w:val="bullet"/>
      <w:lvlText w:val="▪"/>
      <w:lvlJc w:val="left"/>
      <w:pPr>
        <w:ind w:left="623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</w:abstractNum>
  <w:abstractNum w:abstractNumId="17" w15:restartNumberingAfterBreak="0">
    <w:nsid w:val="60101A84"/>
    <w:multiLevelType w:val="multilevel"/>
    <w:tmpl w:val="CAC45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69407F5F"/>
    <w:multiLevelType w:val="hybridMultilevel"/>
    <w:tmpl w:val="5A18AD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25B6455"/>
    <w:multiLevelType w:val="hybridMultilevel"/>
    <w:tmpl w:val="A91ADFBE"/>
    <w:lvl w:ilvl="0" w:tplc="080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2FF71DE"/>
    <w:multiLevelType w:val="hybridMultilevel"/>
    <w:tmpl w:val="3BDCFA72"/>
    <w:lvl w:ilvl="0" w:tplc="80ACC3F2">
      <w:start w:val="1"/>
      <w:numFmt w:val="bullet"/>
      <w:lvlText w:val="•"/>
      <w:lvlJc w:val="left"/>
      <w:pPr>
        <w:ind w:left="362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1" w:tplc="B4C80F98">
      <w:start w:val="1"/>
      <w:numFmt w:val="bullet"/>
      <w:lvlText w:val="o"/>
      <w:lvlJc w:val="left"/>
      <w:pPr>
        <w:ind w:left="119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2" w:tplc="BAAE4F38">
      <w:start w:val="1"/>
      <w:numFmt w:val="bullet"/>
      <w:lvlText w:val="▪"/>
      <w:lvlJc w:val="left"/>
      <w:pPr>
        <w:ind w:left="191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3" w:tplc="8F30BBC4">
      <w:start w:val="1"/>
      <w:numFmt w:val="bullet"/>
      <w:lvlText w:val="•"/>
      <w:lvlJc w:val="left"/>
      <w:pPr>
        <w:ind w:left="263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4" w:tplc="C1AEB0C2">
      <w:start w:val="1"/>
      <w:numFmt w:val="bullet"/>
      <w:lvlText w:val="o"/>
      <w:lvlJc w:val="left"/>
      <w:pPr>
        <w:ind w:left="335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5" w:tplc="7D28C8A6">
      <w:start w:val="1"/>
      <w:numFmt w:val="bullet"/>
      <w:lvlText w:val="▪"/>
      <w:lvlJc w:val="left"/>
      <w:pPr>
        <w:ind w:left="407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6" w:tplc="09D6CCF4">
      <w:start w:val="1"/>
      <w:numFmt w:val="bullet"/>
      <w:lvlText w:val="•"/>
      <w:lvlJc w:val="left"/>
      <w:pPr>
        <w:ind w:left="479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7" w:tplc="5A7C9BF4">
      <w:start w:val="1"/>
      <w:numFmt w:val="bullet"/>
      <w:lvlText w:val="o"/>
      <w:lvlJc w:val="left"/>
      <w:pPr>
        <w:ind w:left="551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8" w:tplc="72EC3104">
      <w:start w:val="1"/>
      <w:numFmt w:val="bullet"/>
      <w:lvlText w:val="▪"/>
      <w:lvlJc w:val="left"/>
      <w:pPr>
        <w:ind w:left="623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</w:abstractNum>
  <w:abstractNum w:abstractNumId="21" w15:restartNumberingAfterBreak="0">
    <w:nsid w:val="768D5B9A"/>
    <w:multiLevelType w:val="hybridMultilevel"/>
    <w:tmpl w:val="B9CC5F56"/>
    <w:lvl w:ilvl="0" w:tplc="2B6C5866">
      <w:numFmt w:val="bullet"/>
      <w:lvlText w:val="·"/>
      <w:lvlJc w:val="left"/>
      <w:pPr>
        <w:ind w:left="720" w:hanging="360"/>
      </w:pPr>
      <w:rPr>
        <w:rFonts w:hint="default" w:ascii="Calibri Light" w:hAnsi="Calibri Light" w:eastAsia="Batang" w:cs="Calibri Ligh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7C17049"/>
    <w:multiLevelType w:val="multilevel"/>
    <w:tmpl w:val="E310A17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1" w16cid:durableId="1554929326">
    <w:abstractNumId w:val="11"/>
  </w:num>
  <w:num w:numId="2" w16cid:durableId="656959067">
    <w:abstractNumId w:val="5"/>
  </w:num>
  <w:num w:numId="3" w16cid:durableId="737097717">
    <w:abstractNumId w:val="3"/>
  </w:num>
  <w:num w:numId="4" w16cid:durableId="1040711747">
    <w:abstractNumId w:val="15"/>
  </w:num>
  <w:num w:numId="5" w16cid:durableId="1863862332">
    <w:abstractNumId w:val="7"/>
  </w:num>
  <w:num w:numId="6" w16cid:durableId="47457283">
    <w:abstractNumId w:val="22"/>
  </w:num>
  <w:num w:numId="7" w16cid:durableId="562452772">
    <w:abstractNumId w:val="2"/>
  </w:num>
  <w:num w:numId="8" w16cid:durableId="1879967948">
    <w:abstractNumId w:val="19"/>
  </w:num>
  <w:num w:numId="9" w16cid:durableId="1064060367">
    <w:abstractNumId w:val="18"/>
  </w:num>
  <w:num w:numId="10" w16cid:durableId="289556508">
    <w:abstractNumId w:val="21"/>
  </w:num>
  <w:num w:numId="11" w16cid:durableId="1921064581">
    <w:abstractNumId w:val="0"/>
  </w:num>
  <w:num w:numId="12" w16cid:durableId="75058855">
    <w:abstractNumId w:val="1"/>
  </w:num>
  <w:num w:numId="13" w16cid:durableId="1904245305">
    <w:abstractNumId w:val="13"/>
  </w:num>
  <w:num w:numId="14" w16cid:durableId="488520711">
    <w:abstractNumId w:val="4"/>
  </w:num>
  <w:num w:numId="15" w16cid:durableId="1662003293">
    <w:abstractNumId w:val="12"/>
  </w:num>
  <w:num w:numId="16" w16cid:durableId="1081834747">
    <w:abstractNumId w:val="9"/>
  </w:num>
  <w:num w:numId="17" w16cid:durableId="374548066">
    <w:abstractNumId w:val="8"/>
  </w:num>
  <w:num w:numId="18" w16cid:durableId="1815025494">
    <w:abstractNumId w:val="10"/>
  </w:num>
  <w:num w:numId="19" w16cid:durableId="451750861">
    <w:abstractNumId w:val="20"/>
  </w:num>
  <w:num w:numId="20" w16cid:durableId="1986814345">
    <w:abstractNumId w:val="16"/>
  </w:num>
  <w:num w:numId="21" w16cid:durableId="247858298">
    <w:abstractNumId w:val="14"/>
  </w:num>
  <w:num w:numId="22" w16cid:durableId="499778860">
    <w:abstractNumId w:val="6"/>
  </w:num>
  <w:num w:numId="23" w16cid:durableId="98678297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characterSpacingControl w:val="doNotCompress"/>
  <w:hdrShapeDefaults>
    <o:shapedefaults v:ext="edit" spidmax="4097">
      <o:colormru v:ext="edit" colors="#599d48,#610912,#0c6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AC2"/>
    <w:rsid w:val="00001F36"/>
    <w:rsid w:val="00011E23"/>
    <w:rsid w:val="00040B28"/>
    <w:rsid w:val="0004696F"/>
    <w:rsid w:val="0005547A"/>
    <w:rsid w:val="00064910"/>
    <w:rsid w:val="0006697D"/>
    <w:rsid w:val="00071107"/>
    <w:rsid w:val="00071B15"/>
    <w:rsid w:val="00076D15"/>
    <w:rsid w:val="00077FD3"/>
    <w:rsid w:val="00091AE5"/>
    <w:rsid w:val="0009346C"/>
    <w:rsid w:val="000A0996"/>
    <w:rsid w:val="000B474F"/>
    <w:rsid w:val="000C5301"/>
    <w:rsid w:val="000C675B"/>
    <w:rsid w:val="000C77DE"/>
    <w:rsid w:val="000D5D96"/>
    <w:rsid w:val="000F13A3"/>
    <w:rsid w:val="000F6BB0"/>
    <w:rsid w:val="00101FA8"/>
    <w:rsid w:val="0010581A"/>
    <w:rsid w:val="00106310"/>
    <w:rsid w:val="00106A56"/>
    <w:rsid w:val="00106F79"/>
    <w:rsid w:val="00111C51"/>
    <w:rsid w:val="00115F9D"/>
    <w:rsid w:val="0011669B"/>
    <w:rsid w:val="00116A98"/>
    <w:rsid w:val="00117AAC"/>
    <w:rsid w:val="00120100"/>
    <w:rsid w:val="00135D16"/>
    <w:rsid w:val="001369D9"/>
    <w:rsid w:val="00144BD4"/>
    <w:rsid w:val="001457B3"/>
    <w:rsid w:val="00156449"/>
    <w:rsid w:val="0017084B"/>
    <w:rsid w:val="00171AC2"/>
    <w:rsid w:val="00175F71"/>
    <w:rsid w:val="001769AB"/>
    <w:rsid w:val="00187AEB"/>
    <w:rsid w:val="001922F2"/>
    <w:rsid w:val="001946A8"/>
    <w:rsid w:val="001A32E7"/>
    <w:rsid w:val="001B5F66"/>
    <w:rsid w:val="001C3279"/>
    <w:rsid w:val="001C3AF0"/>
    <w:rsid w:val="001C3DC7"/>
    <w:rsid w:val="001D5655"/>
    <w:rsid w:val="001E640C"/>
    <w:rsid w:val="001F6BDF"/>
    <w:rsid w:val="00202F50"/>
    <w:rsid w:val="002075D7"/>
    <w:rsid w:val="002124CA"/>
    <w:rsid w:val="00212617"/>
    <w:rsid w:val="00217228"/>
    <w:rsid w:val="002225EC"/>
    <w:rsid w:val="0023163C"/>
    <w:rsid w:val="00232FAD"/>
    <w:rsid w:val="002365B8"/>
    <w:rsid w:val="002370BC"/>
    <w:rsid w:val="00244D8D"/>
    <w:rsid w:val="002458E2"/>
    <w:rsid w:val="00246CB3"/>
    <w:rsid w:val="00250362"/>
    <w:rsid w:val="00255674"/>
    <w:rsid w:val="00262836"/>
    <w:rsid w:val="002668C7"/>
    <w:rsid w:val="00270C11"/>
    <w:rsid w:val="00272FFD"/>
    <w:rsid w:val="0027587E"/>
    <w:rsid w:val="00281381"/>
    <w:rsid w:val="00282D38"/>
    <w:rsid w:val="00285024"/>
    <w:rsid w:val="0029097D"/>
    <w:rsid w:val="00292DA5"/>
    <w:rsid w:val="00293746"/>
    <w:rsid w:val="002D33FE"/>
    <w:rsid w:val="002E296A"/>
    <w:rsid w:val="002E479A"/>
    <w:rsid w:val="002E7E34"/>
    <w:rsid w:val="002F0268"/>
    <w:rsid w:val="003024FD"/>
    <w:rsid w:val="00303BF6"/>
    <w:rsid w:val="003119B0"/>
    <w:rsid w:val="00321AAF"/>
    <w:rsid w:val="00321D22"/>
    <w:rsid w:val="00326528"/>
    <w:rsid w:val="00330D93"/>
    <w:rsid w:val="00335801"/>
    <w:rsid w:val="0033626B"/>
    <w:rsid w:val="0034649A"/>
    <w:rsid w:val="0035494E"/>
    <w:rsid w:val="0036536A"/>
    <w:rsid w:val="00380AAA"/>
    <w:rsid w:val="00382820"/>
    <w:rsid w:val="00383150"/>
    <w:rsid w:val="00385765"/>
    <w:rsid w:val="00392A42"/>
    <w:rsid w:val="003A2EED"/>
    <w:rsid w:val="003A5054"/>
    <w:rsid w:val="003A572C"/>
    <w:rsid w:val="003B1AB9"/>
    <w:rsid w:val="003D096D"/>
    <w:rsid w:val="003E615F"/>
    <w:rsid w:val="003E7962"/>
    <w:rsid w:val="003F0EED"/>
    <w:rsid w:val="003F6EBA"/>
    <w:rsid w:val="00402A9B"/>
    <w:rsid w:val="00405E14"/>
    <w:rsid w:val="00412950"/>
    <w:rsid w:val="00413AF2"/>
    <w:rsid w:val="00414066"/>
    <w:rsid w:val="00426616"/>
    <w:rsid w:val="00430731"/>
    <w:rsid w:val="00431893"/>
    <w:rsid w:val="00432B11"/>
    <w:rsid w:val="00433431"/>
    <w:rsid w:val="004337CF"/>
    <w:rsid w:val="00440B6D"/>
    <w:rsid w:val="004500ED"/>
    <w:rsid w:val="0045795D"/>
    <w:rsid w:val="00462A8E"/>
    <w:rsid w:val="0049143D"/>
    <w:rsid w:val="00494B19"/>
    <w:rsid w:val="00497EED"/>
    <w:rsid w:val="004A3002"/>
    <w:rsid w:val="004A4A18"/>
    <w:rsid w:val="004B0393"/>
    <w:rsid w:val="004B4CF3"/>
    <w:rsid w:val="004C031A"/>
    <w:rsid w:val="004C6307"/>
    <w:rsid w:val="004C78A3"/>
    <w:rsid w:val="004D1021"/>
    <w:rsid w:val="004E1E08"/>
    <w:rsid w:val="004E2467"/>
    <w:rsid w:val="004E29F5"/>
    <w:rsid w:val="004F0EDF"/>
    <w:rsid w:val="004F2F2F"/>
    <w:rsid w:val="004F35FA"/>
    <w:rsid w:val="004F630F"/>
    <w:rsid w:val="005038E4"/>
    <w:rsid w:val="00503C4B"/>
    <w:rsid w:val="00505A22"/>
    <w:rsid w:val="00523484"/>
    <w:rsid w:val="00527497"/>
    <w:rsid w:val="00530A3C"/>
    <w:rsid w:val="00531FD5"/>
    <w:rsid w:val="00535594"/>
    <w:rsid w:val="00535B1D"/>
    <w:rsid w:val="00544229"/>
    <w:rsid w:val="00545DB5"/>
    <w:rsid w:val="0055018D"/>
    <w:rsid w:val="00557C1E"/>
    <w:rsid w:val="00564617"/>
    <w:rsid w:val="0057567F"/>
    <w:rsid w:val="0058395D"/>
    <w:rsid w:val="00592343"/>
    <w:rsid w:val="005950E4"/>
    <w:rsid w:val="005A2E9B"/>
    <w:rsid w:val="005A30C9"/>
    <w:rsid w:val="005A5FA5"/>
    <w:rsid w:val="005B5F12"/>
    <w:rsid w:val="005C43D0"/>
    <w:rsid w:val="005C7B5A"/>
    <w:rsid w:val="005E1BEB"/>
    <w:rsid w:val="005E6F2F"/>
    <w:rsid w:val="005F17D3"/>
    <w:rsid w:val="005F46DD"/>
    <w:rsid w:val="00600312"/>
    <w:rsid w:val="006011D7"/>
    <w:rsid w:val="00601415"/>
    <w:rsid w:val="00602579"/>
    <w:rsid w:val="00623854"/>
    <w:rsid w:val="00631B65"/>
    <w:rsid w:val="00634BD5"/>
    <w:rsid w:val="00635187"/>
    <w:rsid w:val="00637CB3"/>
    <w:rsid w:val="006437D1"/>
    <w:rsid w:val="00670D81"/>
    <w:rsid w:val="006767E3"/>
    <w:rsid w:val="006936E3"/>
    <w:rsid w:val="00696725"/>
    <w:rsid w:val="006A1767"/>
    <w:rsid w:val="006B0C29"/>
    <w:rsid w:val="006C47BE"/>
    <w:rsid w:val="006E217F"/>
    <w:rsid w:val="006F2EB1"/>
    <w:rsid w:val="00701164"/>
    <w:rsid w:val="00702747"/>
    <w:rsid w:val="00703359"/>
    <w:rsid w:val="0070677A"/>
    <w:rsid w:val="00706D6E"/>
    <w:rsid w:val="00712705"/>
    <w:rsid w:val="0071699A"/>
    <w:rsid w:val="007240EA"/>
    <w:rsid w:val="00732C80"/>
    <w:rsid w:val="00740DB5"/>
    <w:rsid w:val="00741C52"/>
    <w:rsid w:val="00743729"/>
    <w:rsid w:val="00747501"/>
    <w:rsid w:val="00750C40"/>
    <w:rsid w:val="0075547F"/>
    <w:rsid w:val="0075618D"/>
    <w:rsid w:val="00757A69"/>
    <w:rsid w:val="00757B11"/>
    <w:rsid w:val="00764D12"/>
    <w:rsid w:val="00765293"/>
    <w:rsid w:val="00767823"/>
    <w:rsid w:val="00773FB1"/>
    <w:rsid w:val="00777674"/>
    <w:rsid w:val="00777C12"/>
    <w:rsid w:val="00781278"/>
    <w:rsid w:val="007908AB"/>
    <w:rsid w:val="0079638F"/>
    <w:rsid w:val="00797897"/>
    <w:rsid w:val="007A7100"/>
    <w:rsid w:val="007B0969"/>
    <w:rsid w:val="007B185D"/>
    <w:rsid w:val="007B1F3D"/>
    <w:rsid w:val="007C7D89"/>
    <w:rsid w:val="007C7F7D"/>
    <w:rsid w:val="007E0570"/>
    <w:rsid w:val="007F0AD6"/>
    <w:rsid w:val="007F77D6"/>
    <w:rsid w:val="00801354"/>
    <w:rsid w:val="00806170"/>
    <w:rsid w:val="00807549"/>
    <w:rsid w:val="008100BF"/>
    <w:rsid w:val="0081297C"/>
    <w:rsid w:val="008141CB"/>
    <w:rsid w:val="00816EB9"/>
    <w:rsid w:val="0082609D"/>
    <w:rsid w:val="00827F1D"/>
    <w:rsid w:val="00841596"/>
    <w:rsid w:val="0084528E"/>
    <w:rsid w:val="0084544E"/>
    <w:rsid w:val="00847ACA"/>
    <w:rsid w:val="00850E6E"/>
    <w:rsid w:val="00852770"/>
    <w:rsid w:val="0085373F"/>
    <w:rsid w:val="00860AB9"/>
    <w:rsid w:val="0086306F"/>
    <w:rsid w:val="0087764D"/>
    <w:rsid w:val="00877C8B"/>
    <w:rsid w:val="008823CD"/>
    <w:rsid w:val="00883AA6"/>
    <w:rsid w:val="00887D06"/>
    <w:rsid w:val="00896E13"/>
    <w:rsid w:val="008A01A0"/>
    <w:rsid w:val="008A1F8F"/>
    <w:rsid w:val="008B0C19"/>
    <w:rsid w:val="008B1141"/>
    <w:rsid w:val="008B52AE"/>
    <w:rsid w:val="008B5D20"/>
    <w:rsid w:val="008C25F7"/>
    <w:rsid w:val="008C60B0"/>
    <w:rsid w:val="008D4982"/>
    <w:rsid w:val="008E20A7"/>
    <w:rsid w:val="008E3B1B"/>
    <w:rsid w:val="008E7B8D"/>
    <w:rsid w:val="008F43B8"/>
    <w:rsid w:val="008F4E6C"/>
    <w:rsid w:val="00900384"/>
    <w:rsid w:val="009009D9"/>
    <w:rsid w:val="009009F2"/>
    <w:rsid w:val="00906AF7"/>
    <w:rsid w:val="00906F4F"/>
    <w:rsid w:val="00910063"/>
    <w:rsid w:val="009117E7"/>
    <w:rsid w:val="00913587"/>
    <w:rsid w:val="0091486B"/>
    <w:rsid w:val="0093349C"/>
    <w:rsid w:val="00942364"/>
    <w:rsid w:val="00942A98"/>
    <w:rsid w:val="0095620D"/>
    <w:rsid w:val="00956393"/>
    <w:rsid w:val="0096572B"/>
    <w:rsid w:val="00966984"/>
    <w:rsid w:val="009708F6"/>
    <w:rsid w:val="00975755"/>
    <w:rsid w:val="00977EFF"/>
    <w:rsid w:val="009859C0"/>
    <w:rsid w:val="009977F1"/>
    <w:rsid w:val="009B494B"/>
    <w:rsid w:val="009D299C"/>
    <w:rsid w:val="009D3106"/>
    <w:rsid w:val="009D79E5"/>
    <w:rsid w:val="009D7B78"/>
    <w:rsid w:val="009E20B7"/>
    <w:rsid w:val="009E2F9A"/>
    <w:rsid w:val="009E5644"/>
    <w:rsid w:val="009E669A"/>
    <w:rsid w:val="009E6FF9"/>
    <w:rsid w:val="009F3B7A"/>
    <w:rsid w:val="009F7502"/>
    <w:rsid w:val="00A054A0"/>
    <w:rsid w:val="00A20CD3"/>
    <w:rsid w:val="00A273AF"/>
    <w:rsid w:val="00A30D0F"/>
    <w:rsid w:val="00A36941"/>
    <w:rsid w:val="00A4403A"/>
    <w:rsid w:val="00A50ECC"/>
    <w:rsid w:val="00A53517"/>
    <w:rsid w:val="00A55447"/>
    <w:rsid w:val="00A60F37"/>
    <w:rsid w:val="00A61562"/>
    <w:rsid w:val="00A6520D"/>
    <w:rsid w:val="00A76088"/>
    <w:rsid w:val="00A82348"/>
    <w:rsid w:val="00AA21E2"/>
    <w:rsid w:val="00AA2C46"/>
    <w:rsid w:val="00AA36AD"/>
    <w:rsid w:val="00AA5D51"/>
    <w:rsid w:val="00AC2056"/>
    <w:rsid w:val="00AD74A7"/>
    <w:rsid w:val="00AE460A"/>
    <w:rsid w:val="00AE4FEE"/>
    <w:rsid w:val="00AE5C30"/>
    <w:rsid w:val="00B064F2"/>
    <w:rsid w:val="00B158BF"/>
    <w:rsid w:val="00B16633"/>
    <w:rsid w:val="00B24F03"/>
    <w:rsid w:val="00B279C5"/>
    <w:rsid w:val="00B31F5A"/>
    <w:rsid w:val="00B3690A"/>
    <w:rsid w:val="00B411AF"/>
    <w:rsid w:val="00B52926"/>
    <w:rsid w:val="00B548E6"/>
    <w:rsid w:val="00B569C2"/>
    <w:rsid w:val="00B56A37"/>
    <w:rsid w:val="00B57990"/>
    <w:rsid w:val="00B66EEB"/>
    <w:rsid w:val="00B676FD"/>
    <w:rsid w:val="00B74033"/>
    <w:rsid w:val="00B8106E"/>
    <w:rsid w:val="00B85BFB"/>
    <w:rsid w:val="00B8706B"/>
    <w:rsid w:val="00B87507"/>
    <w:rsid w:val="00B92ECB"/>
    <w:rsid w:val="00B9319F"/>
    <w:rsid w:val="00B93863"/>
    <w:rsid w:val="00BA3F1C"/>
    <w:rsid w:val="00BA7EA1"/>
    <w:rsid w:val="00BB1B4A"/>
    <w:rsid w:val="00BC0C22"/>
    <w:rsid w:val="00BC17AF"/>
    <w:rsid w:val="00BD71FC"/>
    <w:rsid w:val="00BE2368"/>
    <w:rsid w:val="00BE2F01"/>
    <w:rsid w:val="00BE46A7"/>
    <w:rsid w:val="00BE5E30"/>
    <w:rsid w:val="00BE655B"/>
    <w:rsid w:val="00BF67D1"/>
    <w:rsid w:val="00C03B47"/>
    <w:rsid w:val="00C17500"/>
    <w:rsid w:val="00C22BF8"/>
    <w:rsid w:val="00C24EE6"/>
    <w:rsid w:val="00C32776"/>
    <w:rsid w:val="00C33C58"/>
    <w:rsid w:val="00C34D3A"/>
    <w:rsid w:val="00C36660"/>
    <w:rsid w:val="00C4412B"/>
    <w:rsid w:val="00C45DAD"/>
    <w:rsid w:val="00C57E2D"/>
    <w:rsid w:val="00C62249"/>
    <w:rsid w:val="00C645E4"/>
    <w:rsid w:val="00C774F8"/>
    <w:rsid w:val="00C77832"/>
    <w:rsid w:val="00C8727B"/>
    <w:rsid w:val="00C9254A"/>
    <w:rsid w:val="00C93581"/>
    <w:rsid w:val="00CA4F4C"/>
    <w:rsid w:val="00CC0A13"/>
    <w:rsid w:val="00CD361C"/>
    <w:rsid w:val="00CD735B"/>
    <w:rsid w:val="00CE1A7D"/>
    <w:rsid w:val="00CE4FA5"/>
    <w:rsid w:val="00CE6A59"/>
    <w:rsid w:val="00CF4C3E"/>
    <w:rsid w:val="00CF634B"/>
    <w:rsid w:val="00D02394"/>
    <w:rsid w:val="00D051BA"/>
    <w:rsid w:val="00D1566B"/>
    <w:rsid w:val="00D2031B"/>
    <w:rsid w:val="00D23793"/>
    <w:rsid w:val="00D23CA6"/>
    <w:rsid w:val="00D278F8"/>
    <w:rsid w:val="00D3480B"/>
    <w:rsid w:val="00D42629"/>
    <w:rsid w:val="00D677AC"/>
    <w:rsid w:val="00D70F00"/>
    <w:rsid w:val="00D8543F"/>
    <w:rsid w:val="00D87503"/>
    <w:rsid w:val="00DA0C83"/>
    <w:rsid w:val="00DA45DB"/>
    <w:rsid w:val="00DA5BE0"/>
    <w:rsid w:val="00DA5F4B"/>
    <w:rsid w:val="00DA7C3C"/>
    <w:rsid w:val="00DB174D"/>
    <w:rsid w:val="00DC0920"/>
    <w:rsid w:val="00DC2903"/>
    <w:rsid w:val="00DC2FE1"/>
    <w:rsid w:val="00DC4245"/>
    <w:rsid w:val="00DC5C22"/>
    <w:rsid w:val="00DC6418"/>
    <w:rsid w:val="00DC6B30"/>
    <w:rsid w:val="00DD2CAB"/>
    <w:rsid w:val="00DE14E1"/>
    <w:rsid w:val="00DF0AD9"/>
    <w:rsid w:val="00DF0DA8"/>
    <w:rsid w:val="00DF30C0"/>
    <w:rsid w:val="00DF798D"/>
    <w:rsid w:val="00E0136F"/>
    <w:rsid w:val="00E11BAB"/>
    <w:rsid w:val="00E12789"/>
    <w:rsid w:val="00E175B6"/>
    <w:rsid w:val="00E20109"/>
    <w:rsid w:val="00E3194D"/>
    <w:rsid w:val="00E3504F"/>
    <w:rsid w:val="00E428F0"/>
    <w:rsid w:val="00E451C8"/>
    <w:rsid w:val="00E50195"/>
    <w:rsid w:val="00E54BA9"/>
    <w:rsid w:val="00E71DD0"/>
    <w:rsid w:val="00E9743D"/>
    <w:rsid w:val="00EA78A2"/>
    <w:rsid w:val="00EB1DB1"/>
    <w:rsid w:val="00EB3D44"/>
    <w:rsid w:val="00EB405B"/>
    <w:rsid w:val="00ED0785"/>
    <w:rsid w:val="00EE4C49"/>
    <w:rsid w:val="00F11B6E"/>
    <w:rsid w:val="00F14F72"/>
    <w:rsid w:val="00F2039B"/>
    <w:rsid w:val="00F21194"/>
    <w:rsid w:val="00F30246"/>
    <w:rsid w:val="00F30362"/>
    <w:rsid w:val="00F32662"/>
    <w:rsid w:val="00F343A9"/>
    <w:rsid w:val="00F477DC"/>
    <w:rsid w:val="00F47D63"/>
    <w:rsid w:val="00F63F8D"/>
    <w:rsid w:val="00F6761B"/>
    <w:rsid w:val="00F73518"/>
    <w:rsid w:val="00F855D6"/>
    <w:rsid w:val="00F903F9"/>
    <w:rsid w:val="00FA0FC8"/>
    <w:rsid w:val="00FA37D0"/>
    <w:rsid w:val="00FA6550"/>
    <w:rsid w:val="00FA7BD8"/>
    <w:rsid w:val="00FB1E97"/>
    <w:rsid w:val="00FC11F2"/>
    <w:rsid w:val="00FC1869"/>
    <w:rsid w:val="00FC54D0"/>
    <w:rsid w:val="00FC7CB9"/>
    <w:rsid w:val="00FD1C9E"/>
    <w:rsid w:val="00FD43F6"/>
    <w:rsid w:val="00FD70C3"/>
    <w:rsid w:val="00FD7EBE"/>
    <w:rsid w:val="00FE14F3"/>
    <w:rsid w:val="00FF52A7"/>
    <w:rsid w:val="01DB0938"/>
    <w:rsid w:val="0429DCC8"/>
    <w:rsid w:val="091DD2D0"/>
    <w:rsid w:val="0B81DE2B"/>
    <w:rsid w:val="0DA048A5"/>
    <w:rsid w:val="11354C21"/>
    <w:rsid w:val="144838F4"/>
    <w:rsid w:val="148E697C"/>
    <w:rsid w:val="15012C55"/>
    <w:rsid w:val="181BB625"/>
    <w:rsid w:val="19EFC611"/>
    <w:rsid w:val="20779800"/>
    <w:rsid w:val="20804C66"/>
    <w:rsid w:val="255EC5E0"/>
    <w:rsid w:val="2829CC80"/>
    <w:rsid w:val="2B8C8A36"/>
    <w:rsid w:val="2C1BF7BC"/>
    <w:rsid w:val="317286EF"/>
    <w:rsid w:val="3263CABF"/>
    <w:rsid w:val="34B07C3C"/>
    <w:rsid w:val="3A6AED13"/>
    <w:rsid w:val="3B0CCD99"/>
    <w:rsid w:val="3CFFD2C3"/>
    <w:rsid w:val="3D9BE8FD"/>
    <w:rsid w:val="3F9E762F"/>
    <w:rsid w:val="44839D39"/>
    <w:rsid w:val="46169DB7"/>
    <w:rsid w:val="4638D0D3"/>
    <w:rsid w:val="46622B0E"/>
    <w:rsid w:val="486C493D"/>
    <w:rsid w:val="4B9B47A1"/>
    <w:rsid w:val="4BD8F10C"/>
    <w:rsid w:val="4F06C5B5"/>
    <w:rsid w:val="4FD54D8E"/>
    <w:rsid w:val="52C25836"/>
    <w:rsid w:val="59025977"/>
    <w:rsid w:val="5B369391"/>
    <w:rsid w:val="5F97A132"/>
    <w:rsid w:val="5FD7F527"/>
    <w:rsid w:val="61EE6CA5"/>
    <w:rsid w:val="670AEE13"/>
    <w:rsid w:val="6AA445CD"/>
    <w:rsid w:val="6D19659A"/>
    <w:rsid w:val="6DE10CEA"/>
    <w:rsid w:val="6F8C857C"/>
    <w:rsid w:val="70C8C6CA"/>
    <w:rsid w:val="74E38246"/>
    <w:rsid w:val="7544219A"/>
    <w:rsid w:val="7AB30194"/>
    <w:rsid w:val="7C60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o:colormru v:ext="edit" colors="#599d48,#610912,#0c6"/>
    </o:shapedefaults>
    <o:shapelayout v:ext="edit">
      <o:idmap v:ext="edit" data="2"/>
    </o:shapelayout>
  </w:shapeDefaults>
  <w:decimalSymbol w:val="."/>
  <w:listSeparator w:val=","/>
  <w14:docId w14:val="6FAFFE80"/>
  <w15:chartTrackingRefBased/>
  <w15:docId w15:val="{5E46A5C5-DA01-4A16-80BB-5A645E450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Batang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val="en-US" w:eastAsia="ko-KR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79C5"/>
    <w:pPr>
      <w:keepNext/>
      <w:suppressAutoHyphens/>
      <w:spacing w:before="240" w:after="60" w:line="1" w:lineRule="atLeast"/>
      <w:ind w:left="-1" w:leftChars="-1" w:hanging="1" w:hangingChars="1"/>
      <w:outlineLvl w:val="3"/>
    </w:pPr>
    <w:rPr>
      <w:rFonts w:ascii="Calibri" w:hAnsi="Calibri" w:eastAsia="Times New Roman"/>
      <w:b/>
      <w:bCs/>
      <w:position w:val="-1"/>
      <w:sz w:val="28"/>
      <w:szCs w:val="28"/>
      <w:lang w:val="en-GB" w:eastAsia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1" w:customStyle="1">
    <w:name w:val="Стиль1"/>
    <w:basedOn w:val="Normal"/>
    <w:rsid w:val="00D278F8"/>
  </w:style>
  <w:style w:type="character" w:styleId="sowc" w:customStyle="1">
    <w:name w:val="sowc"/>
    <w:basedOn w:val="DefaultParagraphFont"/>
    <w:rsid w:val="00703359"/>
  </w:style>
  <w:style w:type="character" w:styleId="howc" w:customStyle="1">
    <w:name w:val="howc"/>
    <w:basedOn w:val="DefaultParagraphFont"/>
    <w:rsid w:val="00703359"/>
  </w:style>
  <w:style w:type="paragraph" w:styleId="My" w:customStyle="1">
    <w:name w:val="My"/>
    <w:rsid w:val="00703359"/>
    <w:rPr>
      <w:rFonts w:ascii="Verdana" w:hAnsi="Verdana" w:cs="Arial"/>
      <w:sz w:val="24"/>
      <w:szCs w:val="24"/>
      <w:lang w:val="uk-UA" w:eastAsia="ko-KR"/>
    </w:rPr>
  </w:style>
  <w:style w:type="paragraph" w:styleId="Header">
    <w:name w:val="header"/>
    <w:basedOn w:val="Normal"/>
    <w:link w:val="HeaderChar"/>
    <w:uiPriority w:val="99"/>
    <w:rsid w:val="00171AC2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uiPriority w:val="99"/>
    <w:rsid w:val="00171AC2"/>
    <w:rPr>
      <w:sz w:val="24"/>
      <w:szCs w:val="24"/>
      <w:lang w:val="en-US" w:eastAsia="ko-KR"/>
    </w:rPr>
  </w:style>
  <w:style w:type="paragraph" w:styleId="Footer">
    <w:name w:val="footer"/>
    <w:basedOn w:val="Normal"/>
    <w:link w:val="FooterChar"/>
    <w:uiPriority w:val="99"/>
    <w:qFormat/>
    <w:rsid w:val="00171AC2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uiPriority w:val="99"/>
    <w:rsid w:val="00171AC2"/>
    <w:rPr>
      <w:sz w:val="24"/>
      <w:szCs w:val="24"/>
      <w:lang w:val="en-US" w:eastAsia="ko-KR"/>
    </w:rPr>
  </w:style>
  <w:style w:type="paragraph" w:styleId="BalloonText">
    <w:name w:val="Balloon Text"/>
    <w:basedOn w:val="Normal"/>
    <w:link w:val="BalloonTextChar"/>
    <w:rsid w:val="001946A8"/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1946A8"/>
    <w:rPr>
      <w:rFonts w:ascii="Segoe UI" w:hAnsi="Segoe UI"/>
      <w:sz w:val="18"/>
      <w:szCs w:val="18"/>
      <w:lang w:val="en-US" w:eastAsia="ko-KR"/>
    </w:rPr>
  </w:style>
  <w:style w:type="paragraph" w:styleId="NoSpacing">
    <w:name w:val="No Spacing"/>
    <w:uiPriority w:val="1"/>
    <w:qFormat/>
    <w:rsid w:val="00D87503"/>
    <w:rPr>
      <w:rFonts w:asciiTheme="minorHAnsi" w:hAnsiTheme="minorHAnsi" w:eastAsiaTheme="minorHAnsi" w:cstheme="minorBidi"/>
      <w:color w:val="44546A" w:themeColor="text2"/>
      <w:lang w:val="en-US" w:eastAsia="en-US"/>
    </w:rPr>
  </w:style>
  <w:style w:type="paragraph" w:styleId="NormalWeb">
    <w:name w:val="Normal (Web)"/>
    <w:basedOn w:val="Normal"/>
    <w:uiPriority w:val="99"/>
    <w:unhideWhenUsed/>
    <w:rsid w:val="00E71DD0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279C5"/>
    <w:rPr>
      <w:rFonts w:ascii="Calibri" w:hAnsi="Calibri" w:eastAsia="Times New Roman"/>
      <w:b/>
      <w:bCs/>
      <w:position w:val="-1"/>
      <w:sz w:val="28"/>
      <w:szCs w:val="28"/>
    </w:rPr>
  </w:style>
  <w:style w:type="table" w:styleId="TableGrid">
    <w:name w:val="Table Grid"/>
    <w:basedOn w:val="TableNormal"/>
    <w:uiPriority w:val="39"/>
    <w:rsid w:val="00FA6550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FA6550"/>
    <w:rPr>
      <w:color w:val="0000FF"/>
      <w:u w:val="single"/>
    </w:rPr>
  </w:style>
  <w:style w:type="paragraph" w:styleId="xmsonormal" w:customStyle="1">
    <w:name w:val="x_msonormal"/>
    <w:basedOn w:val="Normal"/>
    <w:rsid w:val="00852770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styleId="xcontentpasted1" w:customStyle="1">
    <w:name w:val="x_contentpasted1"/>
    <w:basedOn w:val="DefaultParagraphFont"/>
    <w:rsid w:val="00852770"/>
  </w:style>
  <w:style w:type="paragraph" w:styleId="ListParagraph">
    <w:name w:val="List Paragraph"/>
    <w:basedOn w:val="Normal"/>
    <w:uiPriority w:val="34"/>
    <w:qFormat/>
    <w:rsid w:val="006C47BE"/>
    <w:pPr>
      <w:ind w:left="720"/>
      <w:contextualSpacing/>
    </w:pPr>
  </w:style>
  <w:style w:type="table" w:styleId="TableGrid0" w:customStyle="1">
    <w:name w:val="TableGrid"/>
    <w:rsid w:val="00250362"/>
    <w:rPr>
      <w:rFonts w:asciiTheme="minorHAnsi" w:hAnsiTheme="minorHAnsi" w:eastAsiaTheme="minorEastAsia" w:cstheme="minorBidi"/>
      <w:kern w:val="2"/>
      <w:sz w:val="22"/>
      <w:szCs w:val="22"/>
      <w:lang w:eastAsia="en-US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8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ckley\AppData\Local\Temp\Temp1_lh_dot_03209.zip\template-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2c59f5a6ca1f8f64671a9c8fd15c1cfc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e6544ba4434a9b61b0d9b1dc8b30f3ac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6AF8C2-3436-4AA2-A638-59B1226B07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c9fbdb-c8d2-4d9d-8833-66e9f7b24f50"/>
    <ds:schemaRef ds:uri="37fb7e2a-e6cb-47e2-9c02-2fcd169e7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2D85FA-4F48-4208-9572-8974A359EFBE}">
  <ds:schemaRefs>
    <ds:schemaRef ds:uri="http://schemas.microsoft.com/office/2006/metadata/properties"/>
    <ds:schemaRef ds:uri="http://schemas.microsoft.com/office/infopath/2007/PartnerControls"/>
    <ds:schemaRef ds:uri="bbc9fbdb-c8d2-4d9d-8833-66e9f7b24f50"/>
  </ds:schemaRefs>
</ds:datastoreItem>
</file>

<file path=customXml/itemProps3.xml><?xml version="1.0" encoding="utf-8"?>
<ds:datastoreItem xmlns:ds="http://schemas.openxmlformats.org/officeDocument/2006/customXml" ds:itemID="{B1C7BFD9-B2FC-411A-A8CE-444C3618F46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template-letterhead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Hockley</dc:creator>
  <keywords/>
  <dc:description/>
  <lastModifiedBy>S Hockley</lastModifiedBy>
  <revision>7</revision>
  <lastPrinted>2023-10-09T09:39:00.0000000Z</lastPrinted>
  <dcterms:created xsi:type="dcterms:W3CDTF">2025-06-23T12:52:00.0000000Z</dcterms:created>
  <dcterms:modified xsi:type="dcterms:W3CDTF">2025-07-02T09:48:22.8383012Z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Order">
    <vt:r8>635200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2022-09-27T10:19:29Z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9884f407-4b14-498b-a774-260663cd1ac8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ediaServiceImageTags">
    <vt:lpwstr/>
  </property>
</Properties>
</file>