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26528" w:rsidR="00B3690A" w:rsidP="00B3690A" w:rsidRDefault="00523484" w14:paraId="2B27B845" w14:textId="5D5208D5">
      <w:pPr>
        <w:rPr>
          <w:rFonts w:ascii="Aptos" w:hAnsi="Aptos" w:cs="Arial"/>
          <w:sz w:val="22"/>
          <w:szCs w:val="22"/>
          <w:lang w:val="en-GB" w:eastAsia="en-GB"/>
        </w:rPr>
      </w:pPr>
      <w:r w:rsidRPr="3F9E762F" w:rsidR="2829CC80">
        <w:rPr>
          <w:rFonts w:ascii="Aptos" w:hAnsi="Aptos" w:cs="Arial"/>
          <w:b w:val="1"/>
          <w:bCs w:val="1"/>
          <w:sz w:val="22"/>
          <w:szCs w:val="22"/>
        </w:rPr>
        <w:t>Volunteer Classroom helper</w:t>
      </w:r>
      <w:r w:rsidRPr="3F9E762F" w:rsidR="009E5644">
        <w:rPr>
          <w:rFonts w:ascii="Aptos" w:hAnsi="Aptos" w:cs="Arial"/>
          <w:b w:val="1"/>
          <w:bCs w:val="1"/>
          <w:sz w:val="22"/>
          <w:szCs w:val="22"/>
        </w:rPr>
        <w:t xml:space="preserve"> - </w:t>
      </w:r>
      <w:r w:rsidRPr="3F9E762F" w:rsidR="00B3690A">
        <w:rPr>
          <w:rFonts w:ascii="Aptos" w:hAnsi="Aptos" w:cs="Arial"/>
          <w:b w:val="1"/>
          <w:bCs w:val="1"/>
          <w:sz w:val="22"/>
          <w:szCs w:val="22"/>
        </w:rPr>
        <w:t xml:space="preserve">Job Description </w:t>
      </w:r>
    </w:p>
    <w:p w:rsidRPr="00326528" w:rsidR="00B3690A" w:rsidP="00B3690A" w:rsidRDefault="00B3690A" w14:paraId="2DD50769" w14:textId="77777777">
      <w:pPr>
        <w:ind w:right="4770"/>
        <w:jc w:val="right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b/>
          <w:sz w:val="22"/>
          <w:szCs w:val="22"/>
        </w:rPr>
        <w:t xml:space="preserve"> </w:t>
      </w:r>
    </w:p>
    <w:tbl>
      <w:tblPr>
        <w:tblStyle w:val="TableGrid0"/>
        <w:tblW w:w="10735" w:type="dxa"/>
        <w:tblInd w:w="-108" w:type="dxa"/>
        <w:tblCellMar>
          <w:top w:w="48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1820"/>
        <w:gridCol w:w="8915"/>
      </w:tblGrid>
      <w:tr w:rsidRPr="00326528" w:rsidR="00B3690A" w:rsidTr="6412B201" w14:paraId="6321BDA4" w14:textId="77777777">
        <w:trPr>
          <w:trHeight w:val="302"/>
        </w:trPr>
        <w:tc>
          <w:tcPr>
            <w:tcW w:w="1073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6412B201" w:rsidRDefault="00B3690A" w14:paraId="11C95D6F" w14:textId="648F4F42">
            <w:pPr>
              <w:spacing w:before="0" w:beforeAutospacing="off" w:after="160" w:afterAutospacing="off" w:line="276" w:lineRule="auto"/>
              <w:jc w:val="both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6412B201" w:rsidR="01DB09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Classroom helper:</w:t>
            </w:r>
          </w:p>
          <w:p w:rsidRPr="00326528" w:rsidR="00B3690A" w:rsidP="6412B201" w:rsidRDefault="00B3690A" w14:paraId="4AC968BF" w14:textId="5D8F888C">
            <w:pPr>
              <w:pStyle w:val="ListParagraph"/>
              <w:numPr>
                <w:ilvl w:val="0"/>
                <w:numId w:val="28"/>
              </w:numPr>
              <w:spacing w:before="0" w:beforeAutospacing="off" w:after="16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6412B201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General - all pupils</w:t>
            </w:r>
          </w:p>
          <w:p w:rsidRPr="00326528" w:rsidR="00B3690A" w:rsidP="6412B201" w:rsidRDefault="00B3690A" w14:paraId="743BFD53" w14:textId="6823ABC0">
            <w:pPr>
              <w:pStyle w:val="ListParagraph"/>
              <w:numPr>
                <w:ilvl w:val="0"/>
                <w:numId w:val="28"/>
              </w:numPr>
              <w:spacing w:before="0" w:beforeAutospacing="off" w:after="16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6412B201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Specific - to one or </w:t>
            </w:r>
            <w:r w:rsidRPr="6412B201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few</w:t>
            </w:r>
            <w:r w:rsidRPr="6412B201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pupils.</w:t>
            </w:r>
          </w:p>
          <w:p w:rsidRPr="00326528" w:rsidR="00B3690A" w:rsidP="3F9E762F" w:rsidRDefault="00B3690A" w14:paraId="5362C575" w14:textId="14F9E3D2">
            <w:pPr>
              <w:spacing w:before="0" w:beforeAutospacing="off" w:after="160" w:afterAutospacing="off" w:line="276" w:lineRule="auto"/>
              <w:jc w:val="both"/>
            </w:pPr>
            <w:r w:rsidRPr="6412B201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Responsible </w:t>
            </w:r>
            <w:r w:rsidRPr="6412B201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to:</w:t>
            </w:r>
            <w:r w:rsidRPr="6412B201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</w:t>
            </w:r>
            <w:r w:rsidRPr="6412B201" w:rsidR="2B8C8A36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the class teacher</w:t>
            </w:r>
          </w:p>
          <w:p w:rsidRPr="00326528" w:rsidR="00B3690A" w:rsidP="3F9E762F" w:rsidRDefault="00B3690A" w14:paraId="3131EB6F" w14:textId="612C7346">
            <w:pPr>
              <w:spacing w:before="0" w:beforeAutospacing="off" w:after="160" w:afterAutospacing="off" w:line="276" w:lineRule="auto"/>
              <w:jc w:val="both"/>
            </w:pPr>
            <w:r w:rsidRPr="6412B201" w:rsidR="2B8C8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Core purpose:</w:t>
            </w:r>
            <w:r w:rsidRPr="6412B201" w:rsidR="2B8C8A36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To support the class teacher with teaching and learning.</w:t>
            </w:r>
          </w:p>
        </w:tc>
      </w:tr>
      <w:tr w:rsidRPr="00326528" w:rsidR="00B3690A" w:rsidTr="6412B201" w14:paraId="64DAAA9A" w14:textId="77777777">
        <w:trPr>
          <w:trHeight w:val="814"/>
        </w:trPr>
        <w:tc>
          <w:tcPr>
            <w:tcW w:w="18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0751EE3" w14:textId="063AFE99">
            <w:pPr>
              <w:rPr>
                <w:rFonts w:ascii="Aptos" w:hAnsi="Aptos" w:cs="Arial"/>
                <w:sz w:val="22"/>
                <w:szCs w:val="22"/>
              </w:rPr>
            </w:pPr>
            <w:r w:rsidRPr="3F9E762F" w:rsidR="01DB0938">
              <w:rPr>
                <w:rFonts w:ascii="Aptos" w:hAnsi="Aptos" w:cs="Arial"/>
                <w:sz w:val="22"/>
                <w:szCs w:val="22"/>
              </w:rPr>
              <w:t>Volunteers must</w:t>
            </w:r>
            <w:r w:rsidRPr="3F9E762F" w:rsidR="00B3690A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82EA9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00A53517" w:rsidRDefault="00A53517" w14:paraId="5643A13D" w14:textId="304B9F65">
            <w:pPr>
              <w:pStyle w:val="ListParagraph"/>
              <w:numPr>
                <w:ilvl w:val="0"/>
                <w:numId w:val="22"/>
              </w:numPr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3F9E762F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Follow the school’s Code of Conduct and volunteer policy.</w:t>
            </w:r>
          </w:p>
          <w:p w:rsidRPr="00326528" w:rsidR="00B3690A" w:rsidP="3F9E762F" w:rsidRDefault="00A53517" w14:paraId="24BC6683" w14:textId="265CAC59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Commit to promoting and safeguarding the welfare of all children.</w:t>
            </w:r>
          </w:p>
          <w:p w:rsidRPr="00326528" w:rsidR="00B3690A" w:rsidP="3F9E762F" w:rsidRDefault="00A53517" w14:paraId="1D2625A9" w14:textId="77B733D0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Maintains strict confidentiality 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regarding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the privacy of pupils and staff, including conversations, 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records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other material.</w:t>
            </w:r>
          </w:p>
          <w:p w:rsidRPr="00326528" w:rsidR="00B3690A" w:rsidP="3F9E762F" w:rsidRDefault="00A53517" w14:paraId="6C3B7820" w14:textId="7DE690B6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Develop and 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maintain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effective working relationships with pupils, 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staff</w:t>
            </w: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parents.</w:t>
            </w:r>
          </w:p>
          <w:p w:rsidRPr="00326528" w:rsidR="00B3690A" w:rsidP="3F9E762F" w:rsidRDefault="00A53517" w14:paraId="4139E388" w14:textId="1F23ADF0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6412B20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Contribute to the maintenance of a safe and healthy environment.</w:t>
            </w:r>
            <w:r w:rsidRPr="6412B201" w:rsidR="00A53517">
              <w:rPr>
                <w:rFonts w:ascii="Aptos" w:hAnsi="Aptos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Pr="00326528" w:rsidR="00B3690A" w:rsidTr="6412B201" w14:paraId="117480ED" w14:textId="77777777">
        <w:trPr>
          <w:trHeight w:val="957"/>
        </w:trPr>
        <w:tc>
          <w:tcPr>
            <w:tcW w:w="18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33CFB9C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Key Duties and </w:t>
            </w:r>
          </w:p>
          <w:p w:rsidRPr="00326528" w:rsidR="00B3690A" w:rsidRDefault="00B3690A" w14:paraId="4315D27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Responsibilities </w:t>
            </w:r>
          </w:p>
          <w:p w:rsidRPr="00326528" w:rsidR="00B3690A" w:rsidRDefault="00B3690A" w14:paraId="3738FA26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1FE15D7F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3CC94E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A7810A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B23576A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5DD76D1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C240CC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E0A70B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1927765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AFB149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D52AA5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75DCD9B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4A592C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EFC52C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100739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95F0C6D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564617" w:rsidP="6412B201" w:rsidRDefault="00564617" w14:paraId="258CCE33" w14:textId="26143F1A">
            <w:p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General</w:t>
            </w:r>
          </w:p>
          <w:p w:rsidRPr="00326528" w:rsidR="00564617" w:rsidP="3F9E762F" w:rsidRDefault="00564617" w14:paraId="1429BC5F" w14:textId="234923EE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1. Support for children:</w:t>
            </w:r>
          </w:p>
          <w:p w:rsidRPr="00326528" w:rsidR="00564617" w:rsidP="6412B201" w:rsidRDefault="00564617" w14:paraId="0CA92CE6" w14:textId="201C1E84">
            <w:pPr>
              <w:pStyle w:val="ListParagraph"/>
              <w:numPr>
                <w:ilvl w:val="0"/>
                <w:numId w:val="24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Ensure pupils understand and can achieve the learning tasks by:</w:t>
            </w:r>
          </w:p>
          <w:p w:rsidRPr="00326528" w:rsidR="00564617" w:rsidP="6412B201" w:rsidRDefault="00564617" w14:paraId="16908FA2" w14:textId="42409EFC">
            <w:pPr>
              <w:pStyle w:val="ListParagraph"/>
              <w:numPr>
                <w:ilvl w:val="1"/>
                <w:numId w:val="24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Repeating the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teachers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instructions,</w:t>
            </w:r>
          </w:p>
          <w:p w:rsidRPr="00326528" w:rsidR="00564617" w:rsidP="6412B201" w:rsidRDefault="00564617" w14:paraId="67569F9C" w14:textId="205595D0">
            <w:pPr>
              <w:pStyle w:val="ListParagraph"/>
              <w:numPr>
                <w:ilvl w:val="1"/>
                <w:numId w:val="24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Helping them get ready to learn and stay focussed with gentle prompts or reminders,</w:t>
            </w:r>
          </w:p>
          <w:p w:rsidRPr="00326528" w:rsidR="00564617" w:rsidP="6412B201" w:rsidRDefault="00564617" w14:paraId="48A9FF41" w14:textId="1105A225">
            <w:pPr>
              <w:pStyle w:val="ListParagraph"/>
              <w:numPr>
                <w:ilvl w:val="1"/>
                <w:numId w:val="24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Modelling what they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have to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do, and in some cases, adapting the learning accordingly.</w:t>
            </w:r>
          </w:p>
          <w:p w:rsidRPr="00326528" w:rsidR="00564617" w:rsidP="6412B201" w:rsidRDefault="00564617" w14:paraId="131C811B" w14:textId="1A47DCDB">
            <w:pPr>
              <w:pStyle w:val="ListParagraph"/>
              <w:numPr>
                <w:ilvl w:val="1"/>
                <w:numId w:val="24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Ensuring resources are readily available.</w:t>
            </w:r>
          </w:p>
          <w:p w:rsidRPr="00326528" w:rsidR="00564617" w:rsidP="3F9E762F" w:rsidRDefault="00564617" w14:paraId="177C9E03" w14:textId="6758F5F3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2. Support for the teacher:</w:t>
            </w:r>
          </w:p>
          <w:p w:rsidRPr="00326528" w:rsidR="00564617" w:rsidP="6412B201" w:rsidRDefault="00564617" w14:paraId="2FBBBC87" w14:textId="391F1B48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Noticing pupils who might need extra support or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reminders, and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intervening.</w:t>
            </w:r>
          </w:p>
          <w:p w:rsidRPr="00326528" w:rsidR="00564617" w:rsidP="6412B201" w:rsidRDefault="00564617" w14:paraId="6EDD55D4" w14:textId="4E624E8B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Provide feedback on pupils to help the class teacher plan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appropriate next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steps.</w:t>
            </w:r>
          </w:p>
          <w:p w:rsidRPr="00326528" w:rsidR="00564617" w:rsidP="6412B201" w:rsidRDefault="00564617" w14:paraId="18549899" w14:textId="2785D5FC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Under the direction of the teacher, carry out pre-determined tasks.</w:t>
            </w:r>
          </w:p>
          <w:p w:rsidRPr="00326528" w:rsidR="00564617" w:rsidP="6412B201" w:rsidRDefault="00564617" w14:paraId="21C8C42B" w14:textId="206BCDAC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Help to prepare the learning environment for use. Keep things tidy and orderly.</w:t>
            </w:r>
          </w:p>
          <w:p w:rsidRPr="00326528" w:rsidR="00564617" w:rsidP="6412B201" w:rsidRDefault="00564617" w14:paraId="3A6E6345" w14:textId="5C7B639B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Undertake support activities for the teacher as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required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e.g. photocopying, preparation of materials,</w:t>
            </w:r>
            <w:r w:rsidRPr="6412B201" w:rsidR="554FA17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mounting displays.</w:t>
            </w:r>
          </w:p>
          <w:p w:rsidRPr="00326528" w:rsidR="00564617" w:rsidP="6412B201" w:rsidRDefault="00564617" w14:paraId="7574141D" w14:textId="5AC0E343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Ensure that information relating to a child’s safety is shared effectively and sensitively with the class teacher.</w:t>
            </w:r>
          </w:p>
          <w:p w:rsidRPr="00326528" w:rsidR="00564617" w:rsidP="3F9E762F" w:rsidRDefault="00564617" w14:paraId="15910740" w14:textId="0E92D45D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For more detailed advice, here are the Teaching Assistant expectations for our school.</w:t>
            </w:r>
          </w:p>
          <w:p w:rsidRPr="00326528" w:rsidR="00564617" w:rsidP="3F9E762F" w:rsidRDefault="00564617" w14:paraId="1D7EF892" w14:textId="50E2B2BB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requirements for this role:</w:t>
            </w:r>
          </w:p>
          <w:p w:rsidRPr="00326528" w:rsidR="00564617" w:rsidP="6412B201" w:rsidRDefault="00564617" w14:paraId="64B501F4" w14:textId="2168D9B2">
            <w:pPr>
              <w:pStyle w:val="ListParagraph"/>
              <w:numPr>
                <w:ilvl w:val="0"/>
                <w:numId w:val="26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Good literacy and numeracy skills.</w:t>
            </w:r>
          </w:p>
          <w:p w:rsidRPr="00326528" w:rsidR="00564617" w:rsidP="6412B201" w:rsidRDefault="00564617" w14:paraId="788D6E37" w14:textId="14033347">
            <w:pPr>
              <w:pStyle w:val="ListParagraph"/>
              <w:numPr>
                <w:ilvl w:val="0"/>
                <w:numId w:val="26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Confidence to talk to children about their learning and behaviour.</w:t>
            </w:r>
          </w:p>
          <w:p w:rsidRPr="00326528" w:rsidR="00564617" w:rsidP="6412B201" w:rsidRDefault="00564617" w14:paraId="5F196005" w14:textId="7C06B52F">
            <w:pPr>
              <w:pStyle w:val="ListParagraph"/>
              <w:numPr>
                <w:ilvl w:val="0"/>
                <w:numId w:val="26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Ability to use your initiative.</w:t>
            </w:r>
          </w:p>
          <w:p w:rsidRPr="00326528" w:rsidR="00564617" w:rsidP="6412B201" w:rsidRDefault="00564617" w14:paraId="09105AB6" w14:textId="51E0278D">
            <w:p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Specific</w:t>
            </w:r>
          </w:p>
          <w:p w:rsidRPr="00326528" w:rsidR="00564617" w:rsidP="6412B201" w:rsidRDefault="00564617" w14:paraId="136F1AE0" w14:textId="4979C05F">
            <w:pPr>
              <w:spacing w:before="0" w:beforeAutospacing="off" w:after="160" w:afterAutospacing="off" w:line="276" w:lineRule="auto"/>
              <w:ind/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This role can be focussed onto an area of particular speciality or passion, for example:</w:t>
            </w:r>
          </w:p>
          <w:p w:rsidRPr="00326528" w:rsidR="00564617" w:rsidP="6412B201" w:rsidRDefault="00564617" w14:paraId="4ECE466A" w14:textId="042BE252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Maths</w:t>
            </w:r>
          </w:p>
          <w:p w:rsidRPr="00326528" w:rsidR="00564617" w:rsidP="6412B201" w:rsidRDefault="00564617" w14:paraId="47EB22C2" w14:textId="08D42A23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Writing</w:t>
            </w:r>
          </w:p>
          <w:p w:rsidRPr="00326528" w:rsidR="00564617" w:rsidP="6412B201" w:rsidRDefault="00564617" w14:paraId="3143D540" w14:textId="27E4927D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</w:t>
            </w:r>
          </w:p>
          <w:p w:rsidRPr="00326528" w:rsidR="00564617" w:rsidP="6412B201" w:rsidRDefault="00564617" w14:paraId="19F447D4" w14:textId="0C4E9467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Music</w:t>
            </w:r>
          </w:p>
          <w:p w:rsidRPr="00326528" w:rsidR="00564617" w:rsidP="6412B201" w:rsidRDefault="00564617" w14:paraId="18D7DBD5" w14:textId="767C4807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Foreign Languages</w:t>
            </w:r>
          </w:p>
          <w:p w:rsidRPr="00326528" w:rsidR="00564617" w:rsidP="6412B201" w:rsidRDefault="00564617" w14:paraId="187F8451" w14:textId="67A6E89E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Drama</w:t>
            </w:r>
          </w:p>
          <w:p w:rsidRPr="00326528" w:rsidR="00564617" w:rsidP="6412B201" w:rsidRDefault="00564617" w14:paraId="4EEDBCE5" w14:textId="3647158E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12B201" w:rsidR="5BFECE9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 anything that you can offer that would be helpful.</w:t>
            </w:r>
          </w:p>
        </w:tc>
      </w:tr>
    </w:tbl>
    <w:p w:rsidRPr="00326528" w:rsidR="00B3690A" w:rsidP="00B3690A" w:rsidRDefault="00B3690A" w14:paraId="3D82AE82" w14:textId="77777777">
      <w:pPr>
        <w:ind w:left="-1133" w:right="10772"/>
        <w:rPr>
          <w:rFonts w:ascii="Aptos" w:hAnsi="Aptos" w:eastAsia="Calibri" w:cs="Arial"/>
          <w:color w:val="000000"/>
          <w:kern w:val="2"/>
          <w:sz w:val="22"/>
          <w:szCs w:val="22"/>
          <w14:ligatures w14:val="standardContextual"/>
        </w:rPr>
      </w:pPr>
    </w:p>
    <w:p w:rsidRPr="00326528" w:rsidR="00B3690A" w:rsidP="00B3690A" w:rsidRDefault="00B3690A" w14:paraId="398F77AF" w14:textId="5351FD54">
      <w:pPr>
        <w:jc w:val="both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sz w:val="22"/>
          <w:szCs w:val="22"/>
        </w:rPr>
        <w:t xml:space="preserve">  </w:t>
      </w:r>
    </w:p>
    <w:tbl>
      <w:tblPr>
        <w:tblStyle w:val="TableGrid0"/>
        <w:tblW w:w="9856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  <w:gridCol w:w="6913"/>
      </w:tblGrid>
      <w:tr w:rsidRPr="00326528" w:rsidR="00B3690A" w:rsidTr="6412B201" w14:paraId="3C449642" w14:textId="77777777">
        <w:trPr>
          <w:trHeight w:val="810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4FEF57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lastRenderedPageBreak/>
              <w:t xml:space="preserve">Signature of Role Holder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C0D19C2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P="6412B201" w:rsidRDefault="00B3690A" w14:paraId="17565D6D" w14:textId="3D56DFE8">
            <w:pPr>
              <w:ind w:left="2"/>
              <w:rPr>
                <w:rFonts w:ascii="Aptos" w:hAnsi="Aptos" w:cs="Arial"/>
                <w:b w:val="1"/>
                <w:bCs w:val="1"/>
                <w:sz w:val="22"/>
                <w:szCs w:val="22"/>
              </w:rPr>
            </w:pPr>
            <w:r w:rsidRPr="6412B201" w:rsidR="00B3690A">
              <w:rPr>
                <w:rFonts w:ascii="Aptos" w:hAnsi="Aptos" w:cs="Arial"/>
                <w:b w:val="1"/>
                <w:bCs w:val="1"/>
                <w:sz w:val="22"/>
                <w:szCs w:val="22"/>
              </w:rPr>
              <w:t xml:space="preserve"> </w:t>
            </w:r>
          </w:p>
          <w:p w:rsidRPr="00326528" w:rsidR="00B3690A" w:rsidRDefault="00B3690A" w14:paraId="674AD119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  <w:tr w:rsidRPr="00326528" w:rsidR="00B3690A" w:rsidTr="6412B201" w14:paraId="5E9EFECF" w14:textId="77777777">
        <w:trPr>
          <w:trHeight w:val="598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E45243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Name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D8B1B56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4CA4856A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  <w:tr w:rsidRPr="00326528" w:rsidR="00B3690A" w:rsidTr="6412B201" w14:paraId="0849CDC7" w14:textId="77777777">
        <w:trPr>
          <w:trHeight w:val="596"/>
        </w:trPr>
        <w:tc>
          <w:tcPr>
            <w:tcW w:w="29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14A23A19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69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E9B7DF7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1E3C3F01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6011D7" w:rsidP="00523484" w:rsidRDefault="00B3690A" w14:paraId="47AACEEC" w14:textId="77777777">
      <w:pPr>
        <w:jc w:val="both"/>
        <w:rPr>
          <w:rFonts w:ascii="Aptos" w:hAnsi="Aptos" w:cs="Arial"/>
          <w:b/>
          <w:sz w:val="22"/>
          <w:szCs w:val="22"/>
        </w:rPr>
      </w:pPr>
      <w:r w:rsidRPr="6412B201" w:rsidR="00B3690A">
        <w:rPr>
          <w:rFonts w:ascii="Aptos" w:hAnsi="Aptos" w:cs="Arial"/>
          <w:b w:val="1"/>
          <w:bCs w:val="1"/>
          <w:sz w:val="22"/>
          <w:szCs w:val="22"/>
        </w:rPr>
        <w:t xml:space="preserve"> </w:t>
      </w:r>
    </w:p>
    <w:sectPr w:rsidRPr="00326528" w:rsidR="00F855D6" w:rsidSect="00637CB3">
      <w:headerReference w:type="default" r:id="rId10"/>
      <w:footerReference w:type="default" r:id="rId11"/>
      <w:pgSz w:w="11906" w:h="16838" w:orient="portrait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EA1" w:rsidP="00171AC2" w:rsidRDefault="00BA7EA1" w14:paraId="05062C36" w14:textId="77777777">
      <w:r>
        <w:separator/>
      </w:r>
    </w:p>
  </w:endnote>
  <w:endnote w:type="continuationSeparator" w:id="0">
    <w:p w:rsidR="00BA7EA1" w:rsidP="00171AC2" w:rsidRDefault="00BA7EA1" w14:paraId="5B70DCC3" w14:textId="77777777">
      <w:r>
        <w:continuationSeparator/>
      </w:r>
    </w:p>
  </w:endnote>
  <w:endnote w:type="continuationNotice" w:id="1">
    <w:p w:rsidR="00BA7EA1" w:rsidRDefault="00BA7EA1" w14:paraId="7AC8038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1381" w:rsidRDefault="00841596" w14:paraId="167A0344" w14:textId="77777777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E07F3DE" wp14:editId="42236EEE">
              <wp:simplePos x="0" y="0"/>
              <wp:positionH relativeFrom="margin">
                <wp:posOffset>1609725</wp:posOffset>
              </wp:positionH>
              <wp:positionV relativeFrom="paragraph">
                <wp:posOffset>265430</wp:posOffset>
              </wp:positionV>
              <wp:extent cx="3248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536A" w:rsidP="00281381" w:rsidRDefault="005F46DD" w14:paraId="030F831F" w14:textId="3970D8C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Mrs.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Lisa Bennett,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2BAFD1DC" w14:textId="2E04A3E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1312B027" w14:textId="1394304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Tel; 01296 4</w:t>
                          </w:r>
                          <w:r w:rsidR="00144BD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2094</w:t>
                          </w:r>
                          <w:r w:rsid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5F46DD" w:rsidR="00281381" w:rsidP="00281381" w:rsidRDefault="00281381" w14:paraId="4EFC89BB" w14:textId="7777777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E-Mail; office@</w:t>
                          </w:r>
                          <w:r w:rsidR="00DC2FE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E07F3DE">
              <v:stroke joinstyle="miter"/>
              <v:path gradientshapeok="t" o:connecttype="rect"/>
            </v:shapetype>
            <v:shape id="Text Box 2" style="position:absolute;margin-left:126.75pt;margin-top:20.9pt;width:255.75pt;height:110.6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">
              <v:textbox style="mso-fit-shape-to-text:t">
                <w:txbxContent>
                  <w:p w:rsidR="0036536A" w:rsidP="00281381" w:rsidRDefault="005F46DD" w14:paraId="030F831F" w14:textId="3970D8C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Mrs.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Lisa Bennett,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2BAFD1DC" w14:textId="2E04A3E0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1312B027" w14:textId="1394304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Tel; 01296 4</w:t>
                    </w:r>
                    <w:r w:rsidR="00144BD4"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2094</w:t>
                    </w:r>
                    <w:r w:rsidR="005F46DD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Pr="005F46DD" w:rsidR="00281381" w:rsidP="00281381" w:rsidRDefault="00281381" w14:paraId="4EFC89BB" w14:textId="7777777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E-Mail; office@</w:t>
                    </w:r>
                    <w:r w:rsidR="00DC2FE1">
                      <w:rPr>
                        <w:rFonts w:ascii="Arial" w:hAnsi="Arial" w:cs="Arial"/>
                        <w:sz w:val="16"/>
                        <w:szCs w:val="16"/>
                      </w:rPr>
                      <w:t>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15EEC7A" wp14:editId="11A2FBC2">
              <wp:simplePos x="0" y="0"/>
              <wp:positionH relativeFrom="page">
                <wp:posOffset>4514850</wp:posOffset>
              </wp:positionH>
              <wp:positionV relativeFrom="paragraph">
                <wp:posOffset>-142875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2087C08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3" style="position:absolute;margin-left:355.5pt;margin-top:-11.25pt;width:223.5pt;height:82.5pt;flip:x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">
              <v:shadow on="t" color="#7030a0" offset="0,4pt"/>
              <w10:wrap anchorx="page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305A69E4" wp14:editId="179D15D0">
          <wp:extent cx="1502122" cy="87630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QM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858" cy="890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1381" w:rsidRDefault="00281381" w14:paraId="493CA2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EA1" w:rsidP="00171AC2" w:rsidRDefault="00BA7EA1" w14:paraId="120F0A3C" w14:textId="77777777">
      <w:r>
        <w:separator/>
      </w:r>
    </w:p>
  </w:footnote>
  <w:footnote w:type="continuationSeparator" w:id="0">
    <w:p w:rsidR="00BA7EA1" w:rsidP="00171AC2" w:rsidRDefault="00BA7EA1" w14:paraId="67E85C2D" w14:textId="77777777">
      <w:r>
        <w:continuationSeparator/>
      </w:r>
    </w:p>
  </w:footnote>
  <w:footnote w:type="continuationNotice" w:id="1">
    <w:p w:rsidR="00BA7EA1" w:rsidRDefault="00BA7EA1" w14:paraId="2514D27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6697D" w:rsidP="00975755" w:rsidRDefault="001C3DC7" w14:paraId="78DDCFDE" w14:textId="64458F7E">
    <w:pPr>
      <w:pStyle w:val="Header"/>
      <w:rPr>
        <w:rFonts w:ascii="Comic Sans MS" w:hAnsi="Comic Sans MS"/>
        <w:b/>
      </w:rPr>
    </w:pPr>
    <w:r>
      <w:rPr>
        <w:noProof/>
      </w:rPr>
      <w:drawing>
        <wp:anchor distT="0" distB="0" distL="114300" distR="114300" simplePos="0" relativeHeight="251658243" behindDoc="1" locked="0" layoutInCell="1" allowOverlap="1" wp14:anchorId="45F0EF6A" wp14:editId="777D0BD7">
          <wp:simplePos x="0" y="0"/>
          <wp:positionH relativeFrom="column">
            <wp:posOffset>5478780</wp:posOffset>
          </wp:positionH>
          <wp:positionV relativeFrom="paragraph">
            <wp:posOffset>-313055</wp:posOffset>
          </wp:positionV>
          <wp:extent cx="1455420" cy="1183640"/>
          <wp:effectExtent l="0" t="0" r="0" b="0"/>
          <wp:wrapTight wrapText="bothSides">
            <wp:wrapPolygon edited="0">
              <wp:start x="0" y="0"/>
              <wp:lineTo x="0" y="21206"/>
              <wp:lineTo x="21204" y="21206"/>
              <wp:lineTo x="21204" y="0"/>
              <wp:lineTo x="0" y="0"/>
            </wp:wrapPolygon>
          </wp:wrapTight>
          <wp:docPr id="974875264" name="Picture 974875264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previ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1183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97D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918084" wp14:editId="15E97669">
              <wp:simplePos x="0" y="0"/>
              <wp:positionH relativeFrom="page">
                <wp:align>left</wp:align>
              </wp:positionH>
              <wp:positionV relativeFrom="paragraph">
                <wp:posOffset>-368300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96242A4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2" style="position:absolute;margin-left:0;margin-top:-29pt;width:223.5pt;height:82.5pt;rotation:180;flip:x;z-index:25165824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">
              <v:shadow on="t" color="#7030a0" offset="0,4pt"/>
              <w10:wrap anchorx="page"/>
            </v:shape>
          </w:pict>
        </mc:Fallback>
      </mc:AlternateContent>
    </w:r>
  </w:p>
  <w:p w:rsidR="0006697D" w:rsidP="001C3DC7" w:rsidRDefault="0006697D" w14:paraId="359008BE" w14:textId="77777777">
    <w:pPr>
      <w:pStyle w:val="Header"/>
      <w:rPr>
        <w:rFonts w:ascii="Comic Sans MS" w:hAnsi="Comic Sans MS"/>
        <w:b/>
      </w:rPr>
    </w:pPr>
  </w:p>
  <w:p w:rsidRPr="00171AC2" w:rsidR="00171AC2" w:rsidP="00631B65" w:rsidRDefault="00405E14" w14:paraId="0CD7CC34" w14:textId="5A30F43E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7E527C37" wp14:editId="1E2010A8">
          <wp:extent cx="1685290" cy="448904"/>
          <wp:effectExtent l="0" t="0" r="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bine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5732"/>
                  <a:stretch/>
                </pic:blipFill>
                <pic:spPr bwMode="auto">
                  <a:xfrm>
                    <a:off x="0" y="0"/>
                    <a:ext cx="1701193" cy="45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6EC48B79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290759082" style="width:208.8pt;height:332.4pt;visibility:visible;mso-wrap-style:square" o:spid="_x0000_i1025" type="#_x0000_t75">
            <v:imagedata o:title="" r:id="rId1"/>
          </v:shape>
        </w:pict>
      </mc:Choice>
      <mc:Fallback>
        <w:drawing>
          <wp:inline distT="0" distB="0" distL="0" distR="0" wp14:anchorId="2104F53A">
            <wp:extent cx="2651760" cy="4221480"/>
            <wp:effectExtent l="0" t="0" r="0" b="0"/>
            <wp:docPr id="290759082" name="Picture 290759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xmlns:w="http://schemas.openxmlformats.org/wordprocessingml/2006/main" w:abstractNumId="28">
    <w:nsid w:val="33bcfc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7b00d0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b92cb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ab95b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4a94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60c36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0051A8"/>
    <w:multiLevelType w:val="hybridMultilevel"/>
    <w:tmpl w:val="E402DAAE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1C78D9"/>
    <w:multiLevelType w:val="hybridMultilevel"/>
    <w:tmpl w:val="683E7DB2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95070"/>
    <w:multiLevelType w:val="multilevel"/>
    <w:tmpl w:val="21EE0D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6156947"/>
    <w:multiLevelType w:val="multilevel"/>
    <w:tmpl w:val="2A0A3E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6CC4877"/>
    <w:multiLevelType w:val="hybridMultilevel"/>
    <w:tmpl w:val="409AD1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E9798A"/>
    <w:multiLevelType w:val="hybridMultilevel"/>
    <w:tmpl w:val="CA6628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3DC5885"/>
    <w:multiLevelType w:val="multilevel"/>
    <w:tmpl w:val="57526F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5E741BF"/>
    <w:multiLevelType w:val="hybridMultilevel"/>
    <w:tmpl w:val="4B9C2B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6177F5A"/>
    <w:multiLevelType w:val="hybridMultilevel"/>
    <w:tmpl w:val="889C28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069742D"/>
    <w:multiLevelType w:val="hybridMultilevel"/>
    <w:tmpl w:val="81867430"/>
    <w:lvl w:ilvl="0" w:tplc="D6B2224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87400346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E1E81E76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20967CAE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9D4C088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ACA84578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9E9EB1A0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C6D696FE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F25E7F3C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D258CD"/>
    <w:multiLevelType w:val="hybridMultilevel"/>
    <w:tmpl w:val="E7CC16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F124D00"/>
    <w:multiLevelType w:val="hybridMultilevel"/>
    <w:tmpl w:val="9296F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594414A">
      <w:numFmt w:val="bullet"/>
      <w:lvlText w:val="•"/>
      <w:lvlJc w:val="left"/>
      <w:pPr>
        <w:ind w:left="2160" w:hanging="360"/>
      </w:pPr>
      <w:rPr>
        <w:rFonts w:hint="default" w:ascii="Arial" w:hAnsi="Arial" w:eastAsia="Batang" w:cs="Arial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EC5717"/>
    <w:multiLevelType w:val="hybridMultilevel"/>
    <w:tmpl w:val="D3A289CA"/>
    <w:lvl w:ilvl="0" w:tplc="E6E6CA2E">
      <w:numFmt w:val="bullet"/>
      <w:lvlText w:val="•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0A33E54"/>
    <w:multiLevelType w:val="multilevel"/>
    <w:tmpl w:val="957424D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5565560C"/>
    <w:multiLevelType w:val="hybridMultilevel"/>
    <w:tmpl w:val="ACA250DA"/>
    <w:lvl w:ilvl="0" w:tplc="25045F52">
      <w:start w:val="1"/>
      <w:numFmt w:val="bullet"/>
      <w:lvlText w:val="•"/>
      <w:lvlJc w:val="left"/>
      <w:pPr>
        <w:ind w:left="36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55E0DA74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1460F9FA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A77E0CCA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FC8C1438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EA30D954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FBEAD15C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6018F2F0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85209128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7" w15:restartNumberingAfterBreak="0">
    <w:nsid w:val="60101A84"/>
    <w:multiLevelType w:val="multilevel"/>
    <w:tmpl w:val="CAC4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9407F5F"/>
    <w:multiLevelType w:val="hybridMultilevel"/>
    <w:tmpl w:val="5A18AD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25B6455"/>
    <w:multiLevelType w:val="hybridMultilevel"/>
    <w:tmpl w:val="A91ADFBE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2FF71DE"/>
    <w:multiLevelType w:val="hybridMultilevel"/>
    <w:tmpl w:val="3BDCFA72"/>
    <w:lvl w:ilvl="0" w:tplc="80ACC3F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B4C80F98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BAAE4F38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8F30BBC4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C1AEB0C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7D28C8A6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09D6CCF4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5A7C9BF4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72EC3104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21" w15:restartNumberingAfterBreak="0">
    <w:nsid w:val="768D5B9A"/>
    <w:multiLevelType w:val="hybridMultilevel"/>
    <w:tmpl w:val="B9CC5F56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7C17049"/>
    <w:multiLevelType w:val="multilevel"/>
    <w:tmpl w:val="E310A17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1" w16cid:durableId="1554929326">
    <w:abstractNumId w:val="11"/>
  </w:num>
  <w:num w:numId="2" w16cid:durableId="656959067">
    <w:abstractNumId w:val="5"/>
  </w:num>
  <w:num w:numId="3" w16cid:durableId="737097717">
    <w:abstractNumId w:val="3"/>
  </w:num>
  <w:num w:numId="4" w16cid:durableId="1040711747">
    <w:abstractNumId w:val="15"/>
  </w:num>
  <w:num w:numId="5" w16cid:durableId="1863862332">
    <w:abstractNumId w:val="7"/>
  </w:num>
  <w:num w:numId="6" w16cid:durableId="47457283">
    <w:abstractNumId w:val="22"/>
  </w:num>
  <w:num w:numId="7" w16cid:durableId="562452772">
    <w:abstractNumId w:val="2"/>
  </w:num>
  <w:num w:numId="8" w16cid:durableId="1879967948">
    <w:abstractNumId w:val="19"/>
  </w:num>
  <w:num w:numId="9" w16cid:durableId="1064060367">
    <w:abstractNumId w:val="18"/>
  </w:num>
  <w:num w:numId="10" w16cid:durableId="289556508">
    <w:abstractNumId w:val="21"/>
  </w:num>
  <w:num w:numId="11" w16cid:durableId="1921064581">
    <w:abstractNumId w:val="0"/>
  </w:num>
  <w:num w:numId="12" w16cid:durableId="75058855">
    <w:abstractNumId w:val="1"/>
  </w:num>
  <w:num w:numId="13" w16cid:durableId="1904245305">
    <w:abstractNumId w:val="13"/>
  </w:num>
  <w:num w:numId="14" w16cid:durableId="488520711">
    <w:abstractNumId w:val="4"/>
  </w:num>
  <w:num w:numId="15" w16cid:durableId="1662003293">
    <w:abstractNumId w:val="12"/>
  </w:num>
  <w:num w:numId="16" w16cid:durableId="1081834747">
    <w:abstractNumId w:val="9"/>
  </w:num>
  <w:num w:numId="17" w16cid:durableId="374548066">
    <w:abstractNumId w:val="8"/>
  </w:num>
  <w:num w:numId="18" w16cid:durableId="1815025494">
    <w:abstractNumId w:val="10"/>
  </w:num>
  <w:num w:numId="19" w16cid:durableId="451750861">
    <w:abstractNumId w:val="20"/>
  </w:num>
  <w:num w:numId="20" w16cid:durableId="1986814345">
    <w:abstractNumId w:val="16"/>
  </w:num>
  <w:num w:numId="21" w16cid:durableId="247858298">
    <w:abstractNumId w:val="14"/>
  </w:num>
  <w:num w:numId="22" w16cid:durableId="499778860">
    <w:abstractNumId w:val="6"/>
  </w:num>
  <w:num w:numId="23" w16cid:durableId="9867829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4097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1F36"/>
    <w:rsid w:val="00011E23"/>
    <w:rsid w:val="00040B28"/>
    <w:rsid w:val="0004696F"/>
    <w:rsid w:val="0005547A"/>
    <w:rsid w:val="00064910"/>
    <w:rsid w:val="0006697D"/>
    <w:rsid w:val="00071107"/>
    <w:rsid w:val="00071B15"/>
    <w:rsid w:val="00076D15"/>
    <w:rsid w:val="00077FD3"/>
    <w:rsid w:val="00091AE5"/>
    <w:rsid w:val="0009346C"/>
    <w:rsid w:val="000A0996"/>
    <w:rsid w:val="000B474F"/>
    <w:rsid w:val="000C5301"/>
    <w:rsid w:val="000C675B"/>
    <w:rsid w:val="000C77DE"/>
    <w:rsid w:val="000D5D96"/>
    <w:rsid w:val="000F13A3"/>
    <w:rsid w:val="000F6BB0"/>
    <w:rsid w:val="00101FA8"/>
    <w:rsid w:val="0010581A"/>
    <w:rsid w:val="00106310"/>
    <w:rsid w:val="00106A56"/>
    <w:rsid w:val="00106F79"/>
    <w:rsid w:val="00111C51"/>
    <w:rsid w:val="00115F9D"/>
    <w:rsid w:val="0011669B"/>
    <w:rsid w:val="00116A98"/>
    <w:rsid w:val="00117AAC"/>
    <w:rsid w:val="00120100"/>
    <w:rsid w:val="00135D16"/>
    <w:rsid w:val="001369D9"/>
    <w:rsid w:val="00144BD4"/>
    <w:rsid w:val="001457B3"/>
    <w:rsid w:val="00156449"/>
    <w:rsid w:val="0017084B"/>
    <w:rsid w:val="00171AC2"/>
    <w:rsid w:val="00175F71"/>
    <w:rsid w:val="001769AB"/>
    <w:rsid w:val="00187AEB"/>
    <w:rsid w:val="001922F2"/>
    <w:rsid w:val="001946A8"/>
    <w:rsid w:val="001A32E7"/>
    <w:rsid w:val="001B5F66"/>
    <w:rsid w:val="001C3279"/>
    <w:rsid w:val="001C3AF0"/>
    <w:rsid w:val="001C3DC7"/>
    <w:rsid w:val="001D5655"/>
    <w:rsid w:val="001E640C"/>
    <w:rsid w:val="00202F50"/>
    <w:rsid w:val="002075D7"/>
    <w:rsid w:val="002124CA"/>
    <w:rsid w:val="00212617"/>
    <w:rsid w:val="00217228"/>
    <w:rsid w:val="002225EC"/>
    <w:rsid w:val="0023163C"/>
    <w:rsid w:val="00232FAD"/>
    <w:rsid w:val="002365B8"/>
    <w:rsid w:val="002370BC"/>
    <w:rsid w:val="00244D8D"/>
    <w:rsid w:val="002458E2"/>
    <w:rsid w:val="00246CB3"/>
    <w:rsid w:val="00250362"/>
    <w:rsid w:val="00255674"/>
    <w:rsid w:val="00262836"/>
    <w:rsid w:val="002668C7"/>
    <w:rsid w:val="00270C11"/>
    <w:rsid w:val="00272FFD"/>
    <w:rsid w:val="0027587E"/>
    <w:rsid w:val="00281381"/>
    <w:rsid w:val="00282D38"/>
    <w:rsid w:val="00285024"/>
    <w:rsid w:val="0029097D"/>
    <w:rsid w:val="00292DA5"/>
    <w:rsid w:val="00293746"/>
    <w:rsid w:val="002D33FE"/>
    <w:rsid w:val="002E296A"/>
    <w:rsid w:val="002E479A"/>
    <w:rsid w:val="002E7E34"/>
    <w:rsid w:val="002F0268"/>
    <w:rsid w:val="003024FD"/>
    <w:rsid w:val="00303BF6"/>
    <w:rsid w:val="003119B0"/>
    <w:rsid w:val="00321AAF"/>
    <w:rsid w:val="00321D22"/>
    <w:rsid w:val="00326528"/>
    <w:rsid w:val="00330D93"/>
    <w:rsid w:val="00335801"/>
    <w:rsid w:val="0033626B"/>
    <w:rsid w:val="0034649A"/>
    <w:rsid w:val="0035494E"/>
    <w:rsid w:val="0036536A"/>
    <w:rsid w:val="00380AAA"/>
    <w:rsid w:val="00382820"/>
    <w:rsid w:val="00383150"/>
    <w:rsid w:val="00385765"/>
    <w:rsid w:val="00392A42"/>
    <w:rsid w:val="003A2EED"/>
    <w:rsid w:val="003A5054"/>
    <w:rsid w:val="003A572C"/>
    <w:rsid w:val="003B1AB9"/>
    <w:rsid w:val="003D096D"/>
    <w:rsid w:val="003E615F"/>
    <w:rsid w:val="003E7962"/>
    <w:rsid w:val="003F0EED"/>
    <w:rsid w:val="003F6EBA"/>
    <w:rsid w:val="00402A9B"/>
    <w:rsid w:val="00405E14"/>
    <w:rsid w:val="00412950"/>
    <w:rsid w:val="00413AF2"/>
    <w:rsid w:val="00414066"/>
    <w:rsid w:val="00426616"/>
    <w:rsid w:val="00430731"/>
    <w:rsid w:val="00431893"/>
    <w:rsid w:val="00432B11"/>
    <w:rsid w:val="00433431"/>
    <w:rsid w:val="004337CF"/>
    <w:rsid w:val="00440B6D"/>
    <w:rsid w:val="004500ED"/>
    <w:rsid w:val="0045795D"/>
    <w:rsid w:val="00462A8E"/>
    <w:rsid w:val="0049143D"/>
    <w:rsid w:val="00494B19"/>
    <w:rsid w:val="00497EED"/>
    <w:rsid w:val="004A3002"/>
    <w:rsid w:val="004A4A18"/>
    <w:rsid w:val="004B0393"/>
    <w:rsid w:val="004B4CF3"/>
    <w:rsid w:val="004C031A"/>
    <w:rsid w:val="004C6307"/>
    <w:rsid w:val="004C78A3"/>
    <w:rsid w:val="004D1021"/>
    <w:rsid w:val="004E1E08"/>
    <w:rsid w:val="004E2467"/>
    <w:rsid w:val="004E29F5"/>
    <w:rsid w:val="004F0EDF"/>
    <w:rsid w:val="004F2F2F"/>
    <w:rsid w:val="004F35FA"/>
    <w:rsid w:val="004F630F"/>
    <w:rsid w:val="005038E4"/>
    <w:rsid w:val="00503C4B"/>
    <w:rsid w:val="00505A22"/>
    <w:rsid w:val="00523484"/>
    <w:rsid w:val="00527497"/>
    <w:rsid w:val="00530A3C"/>
    <w:rsid w:val="00531FD5"/>
    <w:rsid w:val="00535594"/>
    <w:rsid w:val="00535B1D"/>
    <w:rsid w:val="00544229"/>
    <w:rsid w:val="00545DB5"/>
    <w:rsid w:val="0055018D"/>
    <w:rsid w:val="00557C1E"/>
    <w:rsid w:val="00564617"/>
    <w:rsid w:val="0057567F"/>
    <w:rsid w:val="0058395D"/>
    <w:rsid w:val="00592343"/>
    <w:rsid w:val="005950E4"/>
    <w:rsid w:val="005A2E9B"/>
    <w:rsid w:val="005A30C9"/>
    <w:rsid w:val="005A5FA5"/>
    <w:rsid w:val="005B5F12"/>
    <w:rsid w:val="005C43D0"/>
    <w:rsid w:val="005C7B5A"/>
    <w:rsid w:val="005E1BEB"/>
    <w:rsid w:val="005E6F2F"/>
    <w:rsid w:val="005F17D3"/>
    <w:rsid w:val="005F46DD"/>
    <w:rsid w:val="00600312"/>
    <w:rsid w:val="006011D7"/>
    <w:rsid w:val="00601415"/>
    <w:rsid w:val="00602579"/>
    <w:rsid w:val="00623854"/>
    <w:rsid w:val="00631B65"/>
    <w:rsid w:val="00634BD5"/>
    <w:rsid w:val="00635187"/>
    <w:rsid w:val="00637CB3"/>
    <w:rsid w:val="006437D1"/>
    <w:rsid w:val="00670D81"/>
    <w:rsid w:val="006767E3"/>
    <w:rsid w:val="006936E3"/>
    <w:rsid w:val="00696725"/>
    <w:rsid w:val="006A1767"/>
    <w:rsid w:val="006B0C29"/>
    <w:rsid w:val="006C47BE"/>
    <w:rsid w:val="006E217F"/>
    <w:rsid w:val="006F2EB1"/>
    <w:rsid w:val="00701164"/>
    <w:rsid w:val="00702747"/>
    <w:rsid w:val="00703359"/>
    <w:rsid w:val="0070677A"/>
    <w:rsid w:val="00706D6E"/>
    <w:rsid w:val="00712705"/>
    <w:rsid w:val="0071699A"/>
    <w:rsid w:val="007240EA"/>
    <w:rsid w:val="00732C80"/>
    <w:rsid w:val="00740DB5"/>
    <w:rsid w:val="00741C52"/>
    <w:rsid w:val="00743729"/>
    <w:rsid w:val="00747501"/>
    <w:rsid w:val="00750C40"/>
    <w:rsid w:val="0075547F"/>
    <w:rsid w:val="0075618D"/>
    <w:rsid w:val="00757A69"/>
    <w:rsid w:val="00757B11"/>
    <w:rsid w:val="00764D12"/>
    <w:rsid w:val="00765293"/>
    <w:rsid w:val="00767823"/>
    <w:rsid w:val="00773FB1"/>
    <w:rsid w:val="00777674"/>
    <w:rsid w:val="00777C12"/>
    <w:rsid w:val="00781278"/>
    <w:rsid w:val="007908AB"/>
    <w:rsid w:val="0079638F"/>
    <w:rsid w:val="00797897"/>
    <w:rsid w:val="007A7100"/>
    <w:rsid w:val="007B0969"/>
    <w:rsid w:val="007B185D"/>
    <w:rsid w:val="007B1F3D"/>
    <w:rsid w:val="007C7D89"/>
    <w:rsid w:val="007C7F7D"/>
    <w:rsid w:val="007E0570"/>
    <w:rsid w:val="007F0AD6"/>
    <w:rsid w:val="007F77D6"/>
    <w:rsid w:val="00801354"/>
    <w:rsid w:val="00806170"/>
    <w:rsid w:val="00807549"/>
    <w:rsid w:val="008100BF"/>
    <w:rsid w:val="0081297C"/>
    <w:rsid w:val="008141CB"/>
    <w:rsid w:val="00816EB9"/>
    <w:rsid w:val="0082609D"/>
    <w:rsid w:val="00827F1D"/>
    <w:rsid w:val="00841596"/>
    <w:rsid w:val="0084528E"/>
    <w:rsid w:val="0084544E"/>
    <w:rsid w:val="00847ACA"/>
    <w:rsid w:val="00850E6E"/>
    <w:rsid w:val="00852770"/>
    <w:rsid w:val="0085373F"/>
    <w:rsid w:val="00860AB9"/>
    <w:rsid w:val="0086306F"/>
    <w:rsid w:val="0087764D"/>
    <w:rsid w:val="00877C8B"/>
    <w:rsid w:val="008823CD"/>
    <w:rsid w:val="00883AA6"/>
    <w:rsid w:val="00887D06"/>
    <w:rsid w:val="00896E13"/>
    <w:rsid w:val="008A01A0"/>
    <w:rsid w:val="008A1F8F"/>
    <w:rsid w:val="008B0C19"/>
    <w:rsid w:val="008B1141"/>
    <w:rsid w:val="008B52AE"/>
    <w:rsid w:val="008B5D20"/>
    <w:rsid w:val="008C25F7"/>
    <w:rsid w:val="008C60B0"/>
    <w:rsid w:val="008D4982"/>
    <w:rsid w:val="008E20A7"/>
    <w:rsid w:val="008E3B1B"/>
    <w:rsid w:val="008E7B8D"/>
    <w:rsid w:val="008F43B8"/>
    <w:rsid w:val="008F4E6C"/>
    <w:rsid w:val="00900384"/>
    <w:rsid w:val="009009D9"/>
    <w:rsid w:val="009009F2"/>
    <w:rsid w:val="00906AF7"/>
    <w:rsid w:val="00906F4F"/>
    <w:rsid w:val="00910063"/>
    <w:rsid w:val="009117E7"/>
    <w:rsid w:val="00913587"/>
    <w:rsid w:val="0091486B"/>
    <w:rsid w:val="0093349C"/>
    <w:rsid w:val="00942364"/>
    <w:rsid w:val="00942A98"/>
    <w:rsid w:val="0095620D"/>
    <w:rsid w:val="00956393"/>
    <w:rsid w:val="0096572B"/>
    <w:rsid w:val="00966984"/>
    <w:rsid w:val="009708F6"/>
    <w:rsid w:val="00975755"/>
    <w:rsid w:val="00977EFF"/>
    <w:rsid w:val="009859C0"/>
    <w:rsid w:val="009977F1"/>
    <w:rsid w:val="009B494B"/>
    <w:rsid w:val="009D299C"/>
    <w:rsid w:val="009D3106"/>
    <w:rsid w:val="009D79E5"/>
    <w:rsid w:val="009D7B78"/>
    <w:rsid w:val="009E20B7"/>
    <w:rsid w:val="009E2F9A"/>
    <w:rsid w:val="009E5644"/>
    <w:rsid w:val="009E669A"/>
    <w:rsid w:val="009E6FF9"/>
    <w:rsid w:val="009F3B7A"/>
    <w:rsid w:val="009F7502"/>
    <w:rsid w:val="00A054A0"/>
    <w:rsid w:val="00A20CD3"/>
    <w:rsid w:val="00A273AF"/>
    <w:rsid w:val="00A30D0F"/>
    <w:rsid w:val="00A36941"/>
    <w:rsid w:val="00A4403A"/>
    <w:rsid w:val="00A50ECC"/>
    <w:rsid w:val="00A53517"/>
    <w:rsid w:val="00A55447"/>
    <w:rsid w:val="00A60F37"/>
    <w:rsid w:val="00A61562"/>
    <w:rsid w:val="00A6520D"/>
    <w:rsid w:val="00A76088"/>
    <w:rsid w:val="00A82348"/>
    <w:rsid w:val="00AA21E2"/>
    <w:rsid w:val="00AA2C46"/>
    <w:rsid w:val="00AA36AD"/>
    <w:rsid w:val="00AA5D51"/>
    <w:rsid w:val="00AC2056"/>
    <w:rsid w:val="00AD74A7"/>
    <w:rsid w:val="00AE460A"/>
    <w:rsid w:val="00AE4FEE"/>
    <w:rsid w:val="00AE5C30"/>
    <w:rsid w:val="00B064F2"/>
    <w:rsid w:val="00B158BF"/>
    <w:rsid w:val="00B16633"/>
    <w:rsid w:val="00B24F03"/>
    <w:rsid w:val="00B279C5"/>
    <w:rsid w:val="00B31F5A"/>
    <w:rsid w:val="00B3690A"/>
    <w:rsid w:val="00B411AF"/>
    <w:rsid w:val="00B52926"/>
    <w:rsid w:val="00B548E6"/>
    <w:rsid w:val="00B569C2"/>
    <w:rsid w:val="00B56A37"/>
    <w:rsid w:val="00B57990"/>
    <w:rsid w:val="00B66EEB"/>
    <w:rsid w:val="00B676FD"/>
    <w:rsid w:val="00B74033"/>
    <w:rsid w:val="00B8106E"/>
    <w:rsid w:val="00B85BFB"/>
    <w:rsid w:val="00B8706B"/>
    <w:rsid w:val="00B87507"/>
    <w:rsid w:val="00B92ECB"/>
    <w:rsid w:val="00B9319F"/>
    <w:rsid w:val="00B93863"/>
    <w:rsid w:val="00BA3F1C"/>
    <w:rsid w:val="00BA7EA1"/>
    <w:rsid w:val="00BB1B4A"/>
    <w:rsid w:val="00BC0C22"/>
    <w:rsid w:val="00BC17AF"/>
    <w:rsid w:val="00BD71FC"/>
    <w:rsid w:val="00BE2368"/>
    <w:rsid w:val="00BE2F01"/>
    <w:rsid w:val="00BE46A7"/>
    <w:rsid w:val="00BE5E30"/>
    <w:rsid w:val="00BE655B"/>
    <w:rsid w:val="00BF67D1"/>
    <w:rsid w:val="00C03B47"/>
    <w:rsid w:val="00C17500"/>
    <w:rsid w:val="00C22BF8"/>
    <w:rsid w:val="00C24EE6"/>
    <w:rsid w:val="00C32776"/>
    <w:rsid w:val="00C33C58"/>
    <w:rsid w:val="00C34D3A"/>
    <w:rsid w:val="00C36660"/>
    <w:rsid w:val="00C4412B"/>
    <w:rsid w:val="00C45DAD"/>
    <w:rsid w:val="00C57E2D"/>
    <w:rsid w:val="00C62249"/>
    <w:rsid w:val="00C645E4"/>
    <w:rsid w:val="00C774F8"/>
    <w:rsid w:val="00C77832"/>
    <w:rsid w:val="00C8727B"/>
    <w:rsid w:val="00C9254A"/>
    <w:rsid w:val="00C93581"/>
    <w:rsid w:val="00CA4F4C"/>
    <w:rsid w:val="00CC0A13"/>
    <w:rsid w:val="00CD361C"/>
    <w:rsid w:val="00CD735B"/>
    <w:rsid w:val="00CE1A7D"/>
    <w:rsid w:val="00CE4FA5"/>
    <w:rsid w:val="00CE6A59"/>
    <w:rsid w:val="00CF4C3E"/>
    <w:rsid w:val="00CF634B"/>
    <w:rsid w:val="00D02394"/>
    <w:rsid w:val="00D051BA"/>
    <w:rsid w:val="00D1566B"/>
    <w:rsid w:val="00D2031B"/>
    <w:rsid w:val="00D23793"/>
    <w:rsid w:val="00D23CA6"/>
    <w:rsid w:val="00D278F8"/>
    <w:rsid w:val="00D3480B"/>
    <w:rsid w:val="00D42629"/>
    <w:rsid w:val="00D677AC"/>
    <w:rsid w:val="00D70F00"/>
    <w:rsid w:val="00D8543F"/>
    <w:rsid w:val="00D87503"/>
    <w:rsid w:val="00DA0C83"/>
    <w:rsid w:val="00DA45DB"/>
    <w:rsid w:val="00DA5BE0"/>
    <w:rsid w:val="00DA5F4B"/>
    <w:rsid w:val="00DA7C3C"/>
    <w:rsid w:val="00DB174D"/>
    <w:rsid w:val="00DC0920"/>
    <w:rsid w:val="00DC2903"/>
    <w:rsid w:val="00DC2FE1"/>
    <w:rsid w:val="00DC4245"/>
    <w:rsid w:val="00DC5C22"/>
    <w:rsid w:val="00DC6418"/>
    <w:rsid w:val="00DC6B30"/>
    <w:rsid w:val="00DD2CAB"/>
    <w:rsid w:val="00DE14E1"/>
    <w:rsid w:val="00DF0AD9"/>
    <w:rsid w:val="00DF0DA8"/>
    <w:rsid w:val="00DF30C0"/>
    <w:rsid w:val="00DF798D"/>
    <w:rsid w:val="00E0136F"/>
    <w:rsid w:val="00E11BAB"/>
    <w:rsid w:val="00E12789"/>
    <w:rsid w:val="00E175B6"/>
    <w:rsid w:val="00E20109"/>
    <w:rsid w:val="00E3194D"/>
    <w:rsid w:val="00E3504F"/>
    <w:rsid w:val="00E428F0"/>
    <w:rsid w:val="00E451C8"/>
    <w:rsid w:val="00E50195"/>
    <w:rsid w:val="00E54BA9"/>
    <w:rsid w:val="00E71DD0"/>
    <w:rsid w:val="00E9743D"/>
    <w:rsid w:val="00EA78A2"/>
    <w:rsid w:val="00EB1DB1"/>
    <w:rsid w:val="00EB3D44"/>
    <w:rsid w:val="00EB405B"/>
    <w:rsid w:val="00ED0785"/>
    <w:rsid w:val="00EE4C49"/>
    <w:rsid w:val="00F11B6E"/>
    <w:rsid w:val="00F14F72"/>
    <w:rsid w:val="00F2039B"/>
    <w:rsid w:val="00F21194"/>
    <w:rsid w:val="00F30246"/>
    <w:rsid w:val="00F30362"/>
    <w:rsid w:val="00F32662"/>
    <w:rsid w:val="00F343A9"/>
    <w:rsid w:val="00F477DC"/>
    <w:rsid w:val="00F47D63"/>
    <w:rsid w:val="00F63F8D"/>
    <w:rsid w:val="00F6761B"/>
    <w:rsid w:val="00F73518"/>
    <w:rsid w:val="00F855D6"/>
    <w:rsid w:val="00F903F9"/>
    <w:rsid w:val="00FA0FC8"/>
    <w:rsid w:val="00FA37D0"/>
    <w:rsid w:val="00FA6550"/>
    <w:rsid w:val="00FA7BD8"/>
    <w:rsid w:val="00FB1E97"/>
    <w:rsid w:val="00FC11F2"/>
    <w:rsid w:val="00FC1869"/>
    <w:rsid w:val="00FC54D0"/>
    <w:rsid w:val="00FC7CB9"/>
    <w:rsid w:val="00FD1C9E"/>
    <w:rsid w:val="00FD43F6"/>
    <w:rsid w:val="00FD70C3"/>
    <w:rsid w:val="00FD7EBE"/>
    <w:rsid w:val="00FE14F3"/>
    <w:rsid w:val="00FF52A7"/>
    <w:rsid w:val="01DB0938"/>
    <w:rsid w:val="0429DCC8"/>
    <w:rsid w:val="0F1DA34A"/>
    <w:rsid w:val="1C2F0F41"/>
    <w:rsid w:val="20779800"/>
    <w:rsid w:val="2829CC80"/>
    <w:rsid w:val="2B8C8A36"/>
    <w:rsid w:val="2F5ACE3E"/>
    <w:rsid w:val="34B07C3C"/>
    <w:rsid w:val="37FD5950"/>
    <w:rsid w:val="3DEE894E"/>
    <w:rsid w:val="3F78DC4C"/>
    <w:rsid w:val="3F9E762F"/>
    <w:rsid w:val="4CE0A1AE"/>
    <w:rsid w:val="4E30CD75"/>
    <w:rsid w:val="5263D12F"/>
    <w:rsid w:val="550CB0C7"/>
    <w:rsid w:val="554FA170"/>
    <w:rsid w:val="5B369391"/>
    <w:rsid w:val="5BFECE97"/>
    <w:rsid w:val="6412B201"/>
    <w:rsid w:val="6826E03D"/>
    <w:rsid w:val="6D19659A"/>
    <w:rsid w:val="6FADDA0C"/>
    <w:rsid w:val="74E38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6FAFFE80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Batang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ko-K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9C5"/>
    <w:pPr>
      <w:keepNext/>
      <w:suppressAutoHyphens/>
      <w:spacing w:before="240" w:after="60" w:line="1" w:lineRule="atLeast"/>
      <w:ind w:left="-1" w:leftChars="-1" w:hanging="1" w:hangingChars="1"/>
      <w:outlineLvl w:val="3"/>
    </w:pPr>
    <w:rPr>
      <w:rFonts w:ascii="Calibri" w:hAnsi="Calibri" w:eastAsia="Times New Roman"/>
      <w:b/>
      <w:bCs/>
      <w:position w:val="-1"/>
      <w:sz w:val="28"/>
      <w:szCs w:val="28"/>
      <w:lang w:val="en-GB"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1" w:customStyle="1">
    <w:name w:val="Стиль1"/>
    <w:basedOn w:val="Normal"/>
    <w:rsid w:val="00D278F8"/>
  </w:style>
  <w:style w:type="character" w:styleId="sowc" w:customStyle="1">
    <w:name w:val="sowc"/>
    <w:basedOn w:val="DefaultParagraphFont"/>
    <w:rsid w:val="00703359"/>
  </w:style>
  <w:style w:type="character" w:styleId="howc" w:customStyle="1">
    <w:name w:val="howc"/>
    <w:basedOn w:val="DefaultParagraphFont"/>
    <w:rsid w:val="00703359"/>
  </w:style>
  <w:style w:type="paragraph" w:styleId="My" w:customStyle="1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hAnsiTheme="minorHAnsi" w:eastAsiaTheme="minorHAnsi" w:cstheme="minorBidi"/>
      <w:color w:val="44546A" w:themeColor="text2"/>
      <w:lang w:val="en-US" w:eastAsia="en-US"/>
    </w:rPr>
  </w:style>
  <w:style w:type="paragraph" w:styleId="NormalWeb">
    <w:name w:val="Normal (Web)"/>
    <w:basedOn w:val="Normal"/>
    <w:uiPriority w:val="99"/>
    <w:unhideWhenUsed/>
    <w:rsid w:val="00E71DD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279C5"/>
    <w:rPr>
      <w:rFonts w:ascii="Calibri" w:hAnsi="Calibri" w:eastAsia="Times New Roman"/>
      <w:b/>
      <w:bCs/>
      <w:position w:val="-1"/>
      <w:sz w:val="28"/>
      <w:szCs w:val="28"/>
    </w:rPr>
  </w:style>
  <w:style w:type="table" w:styleId="TableGrid">
    <w:name w:val="Table Grid"/>
    <w:basedOn w:val="TableNormal"/>
    <w:uiPriority w:val="39"/>
    <w:rsid w:val="00FA6550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A6550"/>
    <w:rPr>
      <w:color w:val="0000FF"/>
      <w:u w:val="single"/>
    </w:rPr>
  </w:style>
  <w:style w:type="paragraph" w:styleId="xmsonormal" w:customStyle="1">
    <w:name w:val="x_msonormal"/>
    <w:basedOn w:val="Normal"/>
    <w:rsid w:val="0085277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xcontentpasted1" w:customStyle="1">
    <w:name w:val="x_contentpasted1"/>
    <w:basedOn w:val="DefaultParagraphFont"/>
    <w:rsid w:val="00852770"/>
  </w:style>
  <w:style w:type="paragraph" w:styleId="ListParagraph">
    <w:name w:val="List Paragraph"/>
    <w:basedOn w:val="Normal"/>
    <w:uiPriority w:val="34"/>
    <w:qFormat/>
    <w:rsid w:val="006C47BE"/>
    <w:pPr>
      <w:ind w:left="720"/>
      <w:contextualSpacing/>
    </w:pPr>
  </w:style>
  <w:style w:type="table" w:styleId="TableGrid0" w:customStyle="1">
    <w:name w:val="TableGrid"/>
    <w:rsid w:val="00250362"/>
    <w:rPr>
      <w:rFonts w:asciiTheme="minorHAnsi" w:hAnsiTheme="minorHAnsi" w:eastAsiaTheme="minorEastAsia" w:cstheme="minorBidi"/>
      <w:kern w:val="2"/>
      <w:sz w:val="22"/>
      <w:szCs w:val="22"/>
      <w:lang w:eastAsia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2c59f5a6ca1f8f64671a9c8fd15c1cfc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6544ba4434a9b61b0d9b1dc8b30f3ac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AF8C2-3436-4AA2-A638-59B1226B0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D85FA-4F48-4208-9572-8974A359EFBE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B1C7BFD9-B2FC-411A-A8CE-444C3618F46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template-letterhead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Hockley</dc:creator>
  <keywords/>
  <dc:description/>
  <lastModifiedBy>S Hockley</lastModifiedBy>
  <revision>6</revision>
  <lastPrinted>2023-10-09T09:39:00.0000000Z</lastPrinted>
  <dcterms:created xsi:type="dcterms:W3CDTF">2025-06-23T12:52:00.0000000Z</dcterms:created>
  <dcterms:modified xsi:type="dcterms:W3CDTF">2025-07-02T08:58:56.4666015Z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Order">
    <vt:r8>635200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2022-09-27T10:19:29Z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9884f407-4b14-498b-a774-260663cd1ac8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