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F5390" w14:textId="4A4B7A91" w:rsidR="00943FF0" w:rsidRDefault="004C27EC" w:rsidP="000D4ED1">
      <w:pPr>
        <w:rPr>
          <w:rFonts w:ascii="Arial" w:hAnsi="Arial" w:cs="Arial"/>
        </w:rPr>
      </w:pPr>
      <w:r>
        <w:rPr>
          <w:rFonts w:ascii="Arial" w:hAnsi="Arial" w:cs="Arial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58241" behindDoc="1" locked="0" layoutInCell="1" allowOverlap="1" wp14:anchorId="4CA9EED5" wp14:editId="01514A34">
                <wp:simplePos x="0" y="0"/>
                <wp:positionH relativeFrom="margin">
                  <wp:posOffset>-333375</wp:posOffset>
                </wp:positionH>
                <wp:positionV relativeFrom="paragraph">
                  <wp:posOffset>-842646</wp:posOffset>
                </wp:positionV>
                <wp:extent cx="7296150" cy="100679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96150" cy="10067925"/>
                        </a:xfrm>
                        <a:prstGeom prst="rect">
                          <a:avLst/>
                        </a:prstGeom>
                        <a:solidFill>
                          <a:srgbClr val="0270CA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3D65D3F5">
              <v:rect id="Rectangle 6" style="position:absolute;margin-left:-26.25pt;margin-top:-66.35pt;width:574.5pt;height:792.75pt;z-index:-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0270ca" strokecolor="#1f4d78 [1604]" strokeweight="1pt" w14:anchorId="56CB6D4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">
                <w10:wrap anchorx="margin"/>
              </v:rect>
            </w:pict>
          </mc:Fallback>
        </mc:AlternateContent>
      </w:r>
      <w:r w:rsidR="00DC4223" w:rsidRPr="00192673">
        <w:rPr>
          <w:rFonts w:ascii="Arial" w:hAnsi="Arial" w:cs="Arial"/>
          <w:b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D48D93A" wp14:editId="6B2A0373">
                <wp:simplePos x="0" y="0"/>
                <wp:positionH relativeFrom="column">
                  <wp:posOffset>981075</wp:posOffset>
                </wp:positionH>
                <wp:positionV relativeFrom="paragraph">
                  <wp:posOffset>10160</wp:posOffset>
                </wp:positionV>
                <wp:extent cx="5029200" cy="1404620"/>
                <wp:effectExtent l="0" t="0" r="19050" b="158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404620"/>
                        </a:xfrm>
                        <a:prstGeom prst="rect">
                          <a:avLst/>
                        </a:prstGeom>
                        <a:noFill/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4A5CC0" w14:textId="26E92CCC" w:rsidR="00192673" w:rsidRPr="004C27EC" w:rsidRDefault="0014053C" w:rsidP="00DC4223">
                            <w:pPr>
                              <w:pStyle w:val="Title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27EC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St Mary’s Church of England Nursery </w:t>
                            </w:r>
                            <w:r w:rsidR="00881DC1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Application</w:t>
                            </w:r>
                            <w:r w:rsidRPr="004C27EC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81DC1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Form</w:t>
                            </w:r>
                          </w:p>
                          <w:p w14:paraId="168DC86E" w14:textId="6FA454E0" w:rsidR="0014053C" w:rsidRPr="004C27EC" w:rsidRDefault="0014053C" w:rsidP="00DC4223">
                            <w:pPr>
                              <w:pStyle w:val="Title"/>
                              <w:jc w:val="center"/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C27EC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Entry Year </w:t>
                            </w:r>
                            <w:r w:rsidR="00F73CC2" w:rsidRPr="004C27EC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202</w:t>
                            </w:r>
                            <w:r w:rsidR="00637DE9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 w:rsidR="00F73CC2" w:rsidRPr="004C27EC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-2</w:t>
                            </w:r>
                            <w:r w:rsidR="00637DE9">
                              <w:rPr>
                                <w:b/>
                                <w:bCs/>
                                <w:color w:val="E7E6E6" w:themeColor="background2"/>
                                <w:spacing w:val="10"/>
                                <w:sz w:val="96"/>
                                <w:szCs w:val="96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48D93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7.25pt;margin-top:.8pt;width:396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" filled="f" strokecolor="white [3201]" strokeweight="1.5pt">
                <v:textbox style="mso-fit-shape-to-text:t">
                  <w:txbxContent>
                    <w:p w14:paraId="544A5CC0" w14:textId="26E92CCC" w:rsidR="00192673" w:rsidRPr="004C27EC" w:rsidRDefault="0014053C" w:rsidP="00DC4223">
                      <w:pPr>
                        <w:pStyle w:val="Title"/>
                        <w:jc w:val="center"/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27EC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St Mary’s Church of England Nursery </w:t>
                      </w:r>
                      <w:r w:rsidR="00881DC1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Application</w:t>
                      </w:r>
                      <w:r w:rsidRPr="004C27EC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81DC1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Form</w:t>
                      </w:r>
                    </w:p>
                    <w:p w14:paraId="168DC86E" w14:textId="6FA454E0" w:rsidR="0014053C" w:rsidRPr="004C27EC" w:rsidRDefault="0014053C" w:rsidP="00DC4223">
                      <w:pPr>
                        <w:pStyle w:val="Title"/>
                        <w:jc w:val="center"/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C27EC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Entry Year </w:t>
                      </w:r>
                      <w:r w:rsidR="00F73CC2" w:rsidRPr="004C27EC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202</w:t>
                      </w:r>
                      <w:r w:rsidR="00637DE9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 w:rsidR="00F73CC2" w:rsidRPr="004C27EC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-2</w:t>
                      </w:r>
                      <w:r w:rsidR="00637DE9">
                        <w:rPr>
                          <w:b/>
                          <w:bCs/>
                          <w:color w:val="E7E6E6" w:themeColor="background2"/>
                          <w:spacing w:val="10"/>
                          <w:sz w:val="96"/>
                          <w:szCs w:val="96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73C6B3" w14:textId="77777777" w:rsidR="00943FF0" w:rsidRDefault="00943FF0" w:rsidP="000D4ED1">
      <w:pPr>
        <w:rPr>
          <w:rFonts w:ascii="Arial" w:hAnsi="Arial" w:cs="Arial"/>
        </w:rPr>
      </w:pPr>
    </w:p>
    <w:p w14:paraId="065EA3DB" w14:textId="4199DD30" w:rsidR="00943FF0" w:rsidRDefault="00943FF0" w:rsidP="000D4ED1">
      <w:pPr>
        <w:rPr>
          <w:rFonts w:ascii="Arial" w:hAnsi="Arial" w:cs="Arial"/>
        </w:rPr>
      </w:pPr>
    </w:p>
    <w:p w14:paraId="363A0B1E" w14:textId="5FC0FC37" w:rsidR="00943FF0" w:rsidRDefault="00943FF0" w:rsidP="000D4ED1">
      <w:pPr>
        <w:rPr>
          <w:rFonts w:ascii="Arial" w:hAnsi="Arial" w:cs="Arial"/>
        </w:rPr>
      </w:pPr>
    </w:p>
    <w:p w14:paraId="444C4014" w14:textId="7D0DA959" w:rsidR="00943FF0" w:rsidRDefault="00A12817" w:rsidP="00A1281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026AD00" wp14:editId="5F101AEB">
            <wp:extent cx="1857375" cy="1857375"/>
            <wp:effectExtent l="0" t="0" r="9525" b="9525"/>
            <wp:docPr id="5" name="Picture 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Logo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633" cy="1857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4409D" w14:textId="77777777" w:rsidR="00A12817" w:rsidRDefault="00A12817" w:rsidP="00A12817">
      <w:pPr>
        <w:jc w:val="center"/>
        <w:rPr>
          <w:rFonts w:ascii="Arial" w:hAnsi="Arial" w:cs="Arial"/>
        </w:rPr>
      </w:pPr>
    </w:p>
    <w:p w14:paraId="17844CAA" w14:textId="77777777" w:rsidR="004C27EC" w:rsidRDefault="004C27EC" w:rsidP="004C27EC">
      <w:pPr>
        <w:pStyle w:val="Title"/>
        <w:ind w:left="1416" w:firstLine="708"/>
        <w:rPr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6C9FA5" w14:textId="77777777" w:rsidR="004C27EC" w:rsidRDefault="004C27EC" w:rsidP="004C27EC">
      <w:pPr>
        <w:pStyle w:val="Title"/>
        <w:ind w:left="1416" w:firstLine="708"/>
        <w:rPr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2B0C52C" w14:textId="497DD54C" w:rsidR="00C27C84" w:rsidRPr="004C27EC" w:rsidRDefault="00A12817" w:rsidP="004C27EC">
      <w:pPr>
        <w:pStyle w:val="Title"/>
        <w:ind w:left="1416" w:firstLine="708"/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Author</w:t>
      </w:r>
      <w:r w:rsidR="00C27C84"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C5873"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St Mary</w:t>
      </w:r>
      <w:r w:rsidR="004C27EC"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’</w:t>
      </w:r>
      <w:r w:rsidR="000C5873"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 CE School </w:t>
      </w:r>
    </w:p>
    <w:p w14:paraId="62D70667" w14:textId="6BC93956" w:rsidR="00AF3BE6" w:rsidRPr="004C27EC" w:rsidRDefault="000C5873" w:rsidP="004C27EC">
      <w:pPr>
        <w:pStyle w:val="Title"/>
        <w:ind w:left="1416" w:firstLine="708"/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Date </w:t>
      </w:r>
      <w:r w:rsidR="00637DE9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March</w:t>
      </w: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637DE9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7C60A60A" w14:textId="7F16E417" w:rsidR="00AF3BE6" w:rsidRPr="004C27EC" w:rsidRDefault="000C5873" w:rsidP="004C27EC">
      <w:pPr>
        <w:pStyle w:val="Title"/>
        <w:ind w:left="1416" w:firstLine="708"/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Review Date January 202</w:t>
      </w:r>
      <w:r w:rsidR="00637DE9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6</w:t>
      </w:r>
    </w:p>
    <w:p w14:paraId="0AB8C168" w14:textId="67052145" w:rsidR="000C5873" w:rsidRPr="004C27EC" w:rsidRDefault="000C5873" w:rsidP="004C27EC">
      <w:pPr>
        <w:pStyle w:val="Title"/>
        <w:ind w:left="1416" w:firstLine="708"/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Ratified by Chair of Gov</w:t>
      </w:r>
      <w:r w:rsidR="004C27EC"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ernors</w:t>
      </w:r>
    </w:p>
    <w:p w14:paraId="745B04E0" w14:textId="4180A0EF" w:rsidR="00AF3BE6" w:rsidRPr="004C27EC" w:rsidRDefault="004C27EC" w:rsidP="004C27EC">
      <w:pPr>
        <w:pStyle w:val="Title"/>
        <w:ind w:left="1416" w:firstLine="708"/>
        <w:rPr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C27EC">
        <w:rPr>
          <w:rFonts w:ascii="Arial" w:hAnsi="Arial" w:cs="Arial"/>
          <w:b/>
          <w:bCs/>
          <w:color w:val="E7E6E6" w:themeColor="background2"/>
          <w:spacing w:val="10"/>
          <w:sz w:val="44"/>
          <w:szCs w:val="44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On Behalf of the ODBST</w:t>
      </w:r>
    </w:p>
    <w:p w14:paraId="5E5185BD" w14:textId="6C936CA4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4B52CD82" w14:textId="3D223C39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10698CCB" w14:textId="63F680FD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5DD76278" w14:textId="25C4A794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04BD4896" w14:textId="3963C7CD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12C368E6" w14:textId="32E69A45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458B7039" w14:textId="7E337408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0CF89764" w14:textId="3FD44CAC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2411C23E" w14:textId="24388DC6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3F77F9EA" w14:textId="0B21850E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74F60353" w14:textId="27364810" w:rsidR="36294394" w:rsidRDefault="36294394" w:rsidP="00637DE9">
      <w:pPr>
        <w:rPr>
          <w:rFonts w:ascii="Arial" w:hAnsi="Arial" w:cs="Arial"/>
          <w:b/>
          <w:bCs/>
        </w:rPr>
      </w:pPr>
    </w:p>
    <w:p w14:paraId="43F90C94" w14:textId="4BEBB439" w:rsidR="36294394" w:rsidRDefault="36294394" w:rsidP="36294394">
      <w:pPr>
        <w:jc w:val="center"/>
        <w:rPr>
          <w:rFonts w:ascii="Arial" w:hAnsi="Arial" w:cs="Arial"/>
          <w:b/>
          <w:bCs/>
        </w:rPr>
      </w:pPr>
    </w:p>
    <w:p w14:paraId="681978A1" w14:textId="77777777" w:rsidR="00B9362D" w:rsidRDefault="00B9362D" w:rsidP="201985B2">
      <w:pPr>
        <w:rPr>
          <w:rFonts w:ascii="Arial" w:hAnsi="Arial" w:cs="Arial"/>
          <w:sz w:val="20"/>
          <w:szCs w:val="20"/>
        </w:rPr>
      </w:pPr>
    </w:p>
    <w:p w14:paraId="532D874D" w14:textId="569F2AF5" w:rsidR="002754A6" w:rsidRDefault="002754A6" w:rsidP="201985B2">
      <w:pPr>
        <w:ind w:left="708" w:firstLine="708"/>
        <w:rPr>
          <w:rFonts w:ascii="Arial" w:hAnsi="Arial" w:cs="Arial"/>
          <w:b/>
          <w:bCs/>
          <w:u w:val="single"/>
        </w:rPr>
      </w:pPr>
      <w:r w:rsidRPr="201985B2">
        <w:rPr>
          <w:rFonts w:ascii="Arial" w:hAnsi="Arial" w:cs="Arial"/>
          <w:b/>
          <w:bCs/>
          <w:u w:val="single"/>
        </w:rPr>
        <w:t>St Mary's Church of England School - Nursery Application Form</w:t>
      </w:r>
    </w:p>
    <w:p w14:paraId="30494A87" w14:textId="77777777" w:rsidR="005A4B55" w:rsidRDefault="005A4B55" w:rsidP="201985B2">
      <w:pPr>
        <w:ind w:left="708" w:firstLine="708"/>
        <w:rPr>
          <w:rFonts w:ascii="Arial" w:hAnsi="Arial" w:cs="Arial"/>
          <w:b/>
          <w:bCs/>
          <w:u w:val="single"/>
        </w:rPr>
      </w:pPr>
    </w:p>
    <w:p w14:paraId="3A0FAB04" w14:textId="77777777" w:rsidR="005A4B55" w:rsidRDefault="005A4B55" w:rsidP="201985B2">
      <w:pPr>
        <w:ind w:left="708" w:firstLine="708"/>
        <w:rPr>
          <w:rFonts w:ascii="Arial" w:hAnsi="Arial" w:cs="Arial"/>
          <w:b/>
          <w:bCs/>
          <w:u w:val="single"/>
        </w:rPr>
      </w:pPr>
    </w:p>
    <w:p w14:paraId="7D788793" w14:textId="77777777" w:rsidR="005A4B55" w:rsidRDefault="005A4B55" w:rsidP="005A4B55">
      <w:pPr>
        <w:rPr>
          <w:rFonts w:ascii="Arial" w:hAnsi="Arial" w:cs="Arial"/>
          <w:b/>
          <w:bCs/>
        </w:rPr>
      </w:pPr>
      <w:r w:rsidRPr="497E92E1">
        <w:rPr>
          <w:rFonts w:ascii="Arial" w:hAnsi="Arial" w:cs="Arial"/>
          <w:b/>
          <w:bCs/>
        </w:rPr>
        <w:t>Admissions Timeline</w:t>
      </w:r>
    </w:p>
    <w:p w14:paraId="13F6001A" w14:textId="77777777" w:rsidR="005A4B55" w:rsidRDefault="005A4B55" w:rsidP="005A4B55">
      <w:pPr>
        <w:ind w:left="360"/>
        <w:rPr>
          <w:rFonts w:ascii="Arial" w:hAnsi="Arial" w:cs="Arial"/>
          <w:sz w:val="20"/>
          <w:szCs w:val="20"/>
        </w:rPr>
      </w:pPr>
    </w:p>
    <w:p w14:paraId="5F6E95EC" w14:textId="77777777" w:rsidR="005A4B55" w:rsidRPr="0013181C" w:rsidRDefault="005A4B55" w:rsidP="005A4B55">
      <w:pPr>
        <w:rPr>
          <w:rFonts w:ascii="Arial" w:hAnsi="Arial" w:cs="Arial"/>
          <w:b/>
          <w:bCs/>
        </w:rPr>
      </w:pPr>
      <w:r w:rsidRPr="497E92E1">
        <w:rPr>
          <w:rFonts w:ascii="Arial" w:hAnsi="Arial" w:cs="Arial"/>
          <w:sz w:val="20"/>
          <w:szCs w:val="20"/>
        </w:rPr>
        <w:t xml:space="preserve">The governors will consider applications in accordance with the admission rules. Parents will be informed of their decision within 15 school days of the application deadline. </w:t>
      </w:r>
    </w:p>
    <w:p w14:paraId="307A6C95" w14:textId="77777777" w:rsidR="005A4B55" w:rsidRDefault="005A4B55" w:rsidP="005A4B55">
      <w:pPr>
        <w:ind w:left="36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Ind w:w="825" w:type="dxa"/>
        <w:tblLook w:val="04A0" w:firstRow="1" w:lastRow="0" w:firstColumn="1" w:lastColumn="0" w:noHBand="0" w:noVBand="1"/>
      </w:tblPr>
      <w:tblGrid>
        <w:gridCol w:w="1580"/>
        <w:gridCol w:w="2268"/>
        <w:gridCol w:w="5528"/>
      </w:tblGrid>
      <w:tr w:rsidR="005A4B55" w:rsidRPr="001E32AF" w14:paraId="7B7A633A" w14:textId="77777777" w:rsidTr="004450F1">
        <w:tc>
          <w:tcPr>
            <w:tcW w:w="1580" w:type="dxa"/>
          </w:tcPr>
          <w:p w14:paraId="63A44E8B" w14:textId="77777777" w:rsidR="005A4B55" w:rsidRPr="001E32AF" w:rsidRDefault="005A4B55" w:rsidP="004450F1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32AF">
              <w:rPr>
                <w:rFonts w:ascii="Arial" w:hAnsi="Arial" w:cs="Arial"/>
                <w:b/>
                <w:bCs/>
                <w:sz w:val="20"/>
                <w:szCs w:val="20"/>
              </w:rPr>
              <w:t>Term of Entry</w:t>
            </w:r>
          </w:p>
        </w:tc>
        <w:tc>
          <w:tcPr>
            <w:tcW w:w="2268" w:type="dxa"/>
          </w:tcPr>
          <w:p w14:paraId="3166101A" w14:textId="77777777" w:rsidR="005A4B55" w:rsidRPr="001E32AF" w:rsidRDefault="005A4B55" w:rsidP="004450F1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32AF">
              <w:rPr>
                <w:rFonts w:ascii="Arial" w:hAnsi="Arial" w:cs="Arial"/>
                <w:b/>
                <w:bCs/>
                <w:sz w:val="20"/>
                <w:szCs w:val="20"/>
              </w:rPr>
              <w:t>Application Deadline</w:t>
            </w:r>
          </w:p>
        </w:tc>
        <w:tc>
          <w:tcPr>
            <w:tcW w:w="5528" w:type="dxa"/>
          </w:tcPr>
          <w:p w14:paraId="3384749C" w14:textId="77777777" w:rsidR="005A4B55" w:rsidRPr="001E32AF" w:rsidRDefault="005A4B55" w:rsidP="004450F1">
            <w:pPr>
              <w:pStyle w:val="ListParagraph"/>
              <w:ind w:left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Notes</w:t>
            </w:r>
          </w:p>
        </w:tc>
      </w:tr>
      <w:tr w:rsidR="005A4B55" w14:paraId="14FD96CA" w14:textId="77777777" w:rsidTr="004450F1">
        <w:tc>
          <w:tcPr>
            <w:tcW w:w="1580" w:type="dxa"/>
          </w:tcPr>
          <w:p w14:paraId="213DB11E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Autumn Term</w:t>
            </w:r>
          </w:p>
        </w:tc>
        <w:tc>
          <w:tcPr>
            <w:tcW w:w="2268" w:type="dxa"/>
          </w:tcPr>
          <w:p w14:paraId="56C087EA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 of April</w:t>
            </w:r>
          </w:p>
        </w:tc>
        <w:tc>
          <w:tcPr>
            <w:tcW w:w="5528" w:type="dxa"/>
          </w:tcPr>
          <w:p w14:paraId="332B08CE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This is our main intake for the academic year and cannot guarantee a place or your first choice after this date.</w:t>
            </w:r>
          </w:p>
        </w:tc>
      </w:tr>
      <w:tr w:rsidR="005A4B55" w14:paraId="083B0A3B" w14:textId="77777777" w:rsidTr="004450F1">
        <w:tc>
          <w:tcPr>
            <w:tcW w:w="1580" w:type="dxa"/>
          </w:tcPr>
          <w:p w14:paraId="5F8E6F97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Spring Term</w:t>
            </w:r>
          </w:p>
        </w:tc>
        <w:tc>
          <w:tcPr>
            <w:tcW w:w="2268" w:type="dxa"/>
          </w:tcPr>
          <w:p w14:paraId="765BD423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 of September</w:t>
            </w:r>
          </w:p>
        </w:tc>
        <w:tc>
          <w:tcPr>
            <w:tcW w:w="5528" w:type="dxa"/>
          </w:tcPr>
          <w:p w14:paraId="3BE62C37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Ranked according to our admissions rules below and offered based on availability</w:t>
            </w:r>
          </w:p>
        </w:tc>
      </w:tr>
      <w:tr w:rsidR="005A4B55" w14:paraId="605D4BE9" w14:textId="77777777" w:rsidTr="004450F1">
        <w:tc>
          <w:tcPr>
            <w:tcW w:w="1580" w:type="dxa"/>
          </w:tcPr>
          <w:p w14:paraId="5C044183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Summer Term</w:t>
            </w:r>
          </w:p>
        </w:tc>
        <w:tc>
          <w:tcPr>
            <w:tcW w:w="2268" w:type="dxa"/>
          </w:tcPr>
          <w:p w14:paraId="2A5234C1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End of January</w:t>
            </w:r>
          </w:p>
        </w:tc>
        <w:tc>
          <w:tcPr>
            <w:tcW w:w="5528" w:type="dxa"/>
          </w:tcPr>
          <w:p w14:paraId="2EBE94C0" w14:textId="77777777" w:rsidR="005A4B55" w:rsidRDefault="005A4B55" w:rsidP="004450F1">
            <w:pPr>
              <w:pStyle w:val="ListParagraph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Ranked according to our admissions rules below and offered based on availability</w:t>
            </w:r>
          </w:p>
        </w:tc>
      </w:tr>
    </w:tbl>
    <w:p w14:paraId="76361264" w14:textId="77777777" w:rsidR="005A4B55" w:rsidRDefault="005A4B55" w:rsidP="005A4B55">
      <w:pPr>
        <w:ind w:left="360"/>
        <w:rPr>
          <w:rFonts w:ascii="Arial" w:hAnsi="Arial" w:cs="Arial"/>
          <w:sz w:val="20"/>
          <w:szCs w:val="20"/>
        </w:rPr>
      </w:pPr>
    </w:p>
    <w:p w14:paraId="136C83FC" w14:textId="77777777" w:rsidR="005A4B55" w:rsidRDefault="005A4B55" w:rsidP="005A4B55">
      <w:pPr>
        <w:rPr>
          <w:rFonts w:ascii="Arial" w:hAnsi="Arial" w:cs="Arial"/>
          <w:sz w:val="20"/>
          <w:szCs w:val="20"/>
        </w:rPr>
      </w:pPr>
      <w:r w:rsidRPr="497E92E1">
        <w:rPr>
          <w:rFonts w:ascii="Arial" w:hAnsi="Arial" w:cs="Arial"/>
          <w:sz w:val="20"/>
          <w:szCs w:val="20"/>
        </w:rPr>
        <w:t xml:space="preserve">Any child </w:t>
      </w:r>
      <w:proofErr w:type="gramStart"/>
      <w:r w:rsidRPr="497E92E1">
        <w:rPr>
          <w:rFonts w:ascii="Arial" w:hAnsi="Arial" w:cs="Arial"/>
          <w:sz w:val="20"/>
          <w:szCs w:val="20"/>
        </w:rPr>
        <w:t>not offered</w:t>
      </w:r>
      <w:proofErr w:type="gramEnd"/>
      <w:r w:rsidRPr="497E92E1">
        <w:rPr>
          <w:rFonts w:ascii="Arial" w:hAnsi="Arial" w:cs="Arial"/>
          <w:sz w:val="20"/>
          <w:szCs w:val="20"/>
        </w:rPr>
        <w:t xml:space="preserve"> a place due to no vacancies can be added to the continued interest list. Applications for earlier admission will not be considered.</w:t>
      </w:r>
    </w:p>
    <w:p w14:paraId="2B8A8E0E" w14:textId="77777777" w:rsidR="005A4B55" w:rsidRDefault="005A4B55" w:rsidP="201985B2">
      <w:pPr>
        <w:ind w:left="708" w:firstLine="708"/>
        <w:rPr>
          <w:rFonts w:ascii="Arial" w:hAnsi="Arial" w:cs="Arial"/>
          <w:b/>
          <w:bCs/>
          <w:u w:val="single"/>
        </w:rPr>
      </w:pPr>
    </w:p>
    <w:p w14:paraId="14AC733C" w14:textId="77777777" w:rsidR="002754A6" w:rsidRPr="00D83D99" w:rsidRDefault="002754A6" w:rsidP="002754A6">
      <w:pPr>
        <w:jc w:val="both"/>
        <w:rPr>
          <w:rFonts w:ascii="Arial" w:hAnsi="Arial" w:cs="Arial"/>
        </w:rPr>
      </w:pPr>
    </w:p>
    <w:p w14:paraId="36CD8B9B" w14:textId="77777777" w:rsidR="002754A6" w:rsidRPr="00D83D99" w:rsidRDefault="002754A6" w:rsidP="002754A6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83D99">
        <w:rPr>
          <w:rFonts w:ascii="Arial" w:hAnsi="Arial" w:cs="Arial"/>
          <w:b/>
          <w:sz w:val="22"/>
          <w:szCs w:val="22"/>
          <w:u w:val="single"/>
        </w:rPr>
        <w:t>1. CHILD'S DETAILS</w:t>
      </w:r>
    </w:p>
    <w:p w14:paraId="067185BD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 xml:space="preserve">The legal surname is the one on your child's birth certificate, adoption certificate or change of name deed poll.  Please tell us if your child uses a different surname on a </w:t>
      </w:r>
      <w:proofErr w:type="gramStart"/>
      <w:r w:rsidRPr="00D83D99">
        <w:rPr>
          <w:rFonts w:ascii="Arial" w:hAnsi="Arial" w:cs="Arial"/>
          <w:sz w:val="20"/>
          <w:szCs w:val="20"/>
        </w:rPr>
        <w:t>day to day</w:t>
      </w:r>
      <w:proofErr w:type="gramEnd"/>
      <w:r w:rsidRPr="00D83D99">
        <w:rPr>
          <w:rFonts w:ascii="Arial" w:hAnsi="Arial" w:cs="Arial"/>
          <w:sz w:val="20"/>
          <w:szCs w:val="20"/>
        </w:rPr>
        <w:t xml:space="preserve"> basis.</w:t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tbl>
      <w:tblPr>
        <w:tblW w:w="10088" w:type="dxa"/>
        <w:tblInd w:w="113" w:type="dxa"/>
        <w:tblLook w:val="04A0" w:firstRow="1" w:lastRow="0" w:firstColumn="1" w:lastColumn="0" w:noHBand="0" w:noVBand="1"/>
      </w:tblPr>
      <w:tblGrid>
        <w:gridCol w:w="1920"/>
        <w:gridCol w:w="2880"/>
        <w:gridCol w:w="1920"/>
        <w:gridCol w:w="3368"/>
      </w:tblGrid>
      <w:tr w:rsidR="002754A6" w:rsidRPr="00D83D99" w14:paraId="1AB6F029" w14:textId="77777777" w:rsidTr="004A7598">
        <w:trPr>
          <w:trHeight w:val="75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61A0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Legal surname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21948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50B70B" w14:textId="77777777" w:rsidR="002754A6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First name(s)</w:t>
            </w:r>
          </w:p>
          <w:p w14:paraId="7A8B23AB" w14:textId="77777777" w:rsidR="002754A6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6E44EEE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Preferred name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4EB62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754A6" w:rsidRPr="00D83D99" w14:paraId="3A570D22" w14:textId="77777777" w:rsidTr="004A7598">
        <w:trPr>
          <w:trHeight w:val="75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281B66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Date of birth</w:t>
            </w:r>
          </w:p>
        </w:tc>
        <w:tc>
          <w:tcPr>
            <w:tcW w:w="2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B01555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2F52B0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Gender</w:t>
            </w:r>
          </w:p>
        </w:tc>
        <w:tc>
          <w:tcPr>
            <w:tcW w:w="3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430F6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Male  /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 Female</w:t>
            </w:r>
          </w:p>
        </w:tc>
      </w:tr>
    </w:tbl>
    <w:p w14:paraId="389F9AEF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</w:p>
    <w:p w14:paraId="5E078489" w14:textId="77777777" w:rsidR="002754A6" w:rsidRPr="00D83D99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83D99">
        <w:rPr>
          <w:rFonts w:ascii="Arial" w:hAnsi="Arial" w:cs="Arial"/>
          <w:color w:val="000000"/>
          <w:sz w:val="20"/>
          <w:szCs w:val="20"/>
        </w:rPr>
        <w:t>The address on the application form should be your child's normal home address at the time of application.  We may ask for proof of address should this be necessary.</w:t>
      </w:r>
    </w:p>
    <w:p w14:paraId="61746112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8" w:type="dxa"/>
        <w:tblInd w:w="113" w:type="dxa"/>
        <w:tblLook w:val="04A0" w:firstRow="1" w:lastRow="0" w:firstColumn="1" w:lastColumn="0" w:noHBand="0" w:noVBand="1"/>
      </w:tblPr>
      <w:tblGrid>
        <w:gridCol w:w="2880"/>
        <w:gridCol w:w="7208"/>
      </w:tblGrid>
      <w:tr w:rsidR="002754A6" w:rsidRPr="00D83D99" w14:paraId="7884B6AB" w14:textId="77777777" w:rsidTr="004A7598">
        <w:trPr>
          <w:trHeight w:val="792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BCDF8F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Normal Home Address (This is the address at which the child normally lives)</w:t>
            </w:r>
          </w:p>
        </w:tc>
        <w:tc>
          <w:tcPr>
            <w:tcW w:w="7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939A2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                                            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Postcode:</w:t>
            </w:r>
          </w:p>
        </w:tc>
      </w:tr>
      <w:tr w:rsidR="002754A6" w:rsidRPr="00D83D99" w14:paraId="0F30FC1D" w14:textId="77777777" w:rsidTr="004A7598">
        <w:trPr>
          <w:trHeight w:val="987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0AE84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Name &amp; Address of current (or most recent) school/nursery / playgroup</w:t>
            </w: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  (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if applicable)</w:t>
            </w:r>
          </w:p>
        </w:tc>
        <w:tc>
          <w:tcPr>
            <w:tcW w:w="7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3C31D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If now </w:t>
            </w: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left this setting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, please give last date of attendance:</w:t>
            </w:r>
          </w:p>
        </w:tc>
      </w:tr>
    </w:tbl>
    <w:p w14:paraId="6544B070" w14:textId="77777777" w:rsidR="002754A6" w:rsidRPr="00D83D99" w:rsidRDefault="002754A6" w:rsidP="002754A6">
      <w:pPr>
        <w:jc w:val="both"/>
        <w:rPr>
          <w:rFonts w:ascii="Arial" w:hAnsi="Arial" w:cs="Arial"/>
          <w:sz w:val="22"/>
          <w:szCs w:val="22"/>
        </w:rPr>
      </w:pPr>
    </w:p>
    <w:p w14:paraId="1731929B" w14:textId="77777777" w:rsidR="002754A6" w:rsidRPr="00D83D99" w:rsidRDefault="002754A6" w:rsidP="002754A6">
      <w:pPr>
        <w:jc w:val="both"/>
        <w:rPr>
          <w:rFonts w:ascii="Arial" w:hAnsi="Arial" w:cs="Arial"/>
          <w:sz w:val="22"/>
          <w:szCs w:val="22"/>
        </w:rPr>
      </w:pPr>
      <w:r w:rsidRPr="00D83D99">
        <w:rPr>
          <w:rFonts w:ascii="Arial" w:hAnsi="Arial" w:cs="Arial"/>
          <w:b/>
          <w:sz w:val="22"/>
          <w:szCs w:val="22"/>
          <w:u w:val="single"/>
        </w:rPr>
        <w:t>2. YOUR DETAILS</w:t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  <w:r w:rsidRPr="00D83D99">
        <w:rPr>
          <w:rFonts w:ascii="Arial" w:hAnsi="Arial" w:cs="Arial"/>
          <w:sz w:val="22"/>
          <w:szCs w:val="22"/>
        </w:rPr>
        <w:tab/>
      </w:r>
    </w:p>
    <w:p w14:paraId="63D1F695" w14:textId="77777777" w:rsidR="002754A6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>The first part of this section should be completed with the details of all the parents(s)/carer(s) living at the address shown in Section 1 who have parental responsibility for the child.  You may also give us details of any other adult who has parental responsibility for the child.</w:t>
      </w:r>
      <w:r w:rsidRPr="00D83D99">
        <w:rPr>
          <w:rFonts w:ascii="Arial" w:hAnsi="Arial" w:cs="Arial"/>
          <w:sz w:val="20"/>
          <w:szCs w:val="20"/>
        </w:rPr>
        <w:tab/>
      </w:r>
    </w:p>
    <w:p w14:paraId="08EDADC4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p w14:paraId="212FE071" w14:textId="77777777" w:rsidR="002754A6" w:rsidRPr="00D83D99" w:rsidRDefault="002754A6" w:rsidP="002754A6">
      <w:pPr>
        <w:jc w:val="both"/>
        <w:rPr>
          <w:rFonts w:ascii="Arial" w:hAnsi="Arial" w:cs="Arial"/>
          <w:sz w:val="18"/>
          <w:szCs w:val="18"/>
        </w:rPr>
      </w:pPr>
      <w:r w:rsidRPr="00D83D99">
        <w:rPr>
          <w:rFonts w:ascii="Arial" w:hAnsi="Arial" w:cs="Arial"/>
          <w:sz w:val="18"/>
          <w:szCs w:val="18"/>
        </w:rPr>
        <w:t>You may find the following information regarding parental responsibility useful</w:t>
      </w:r>
      <w:proofErr w:type="gramStart"/>
      <w:r w:rsidRPr="00D83D99">
        <w:rPr>
          <w:rFonts w:ascii="Arial" w:hAnsi="Arial" w:cs="Arial"/>
          <w:sz w:val="18"/>
          <w:szCs w:val="18"/>
        </w:rPr>
        <w:t xml:space="preserve">:  </w:t>
      </w:r>
      <w:r>
        <w:rPr>
          <w:rFonts w:ascii="Arial" w:hAnsi="Arial" w:cs="Arial"/>
          <w:sz w:val="18"/>
          <w:szCs w:val="18"/>
        </w:rPr>
        <w:t>‘</w:t>
      </w:r>
      <w:proofErr w:type="gramEnd"/>
      <w:r w:rsidRPr="00D83D99">
        <w:rPr>
          <w:rFonts w:ascii="Arial" w:hAnsi="Arial" w:cs="Arial"/>
          <w:sz w:val="18"/>
          <w:szCs w:val="18"/>
        </w:rPr>
        <w:t>If the child was born after 1st December 2003 and the name of the Father is on the birth certificate he will also have parental responsibility.</w:t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  <w:r w:rsidRPr="00D83D99">
        <w:rPr>
          <w:rFonts w:ascii="Arial" w:hAnsi="Arial" w:cs="Arial"/>
          <w:sz w:val="18"/>
          <w:szCs w:val="18"/>
        </w:rPr>
        <w:tab/>
      </w:r>
    </w:p>
    <w:tbl>
      <w:tblPr>
        <w:tblW w:w="10088" w:type="dxa"/>
        <w:tblInd w:w="113" w:type="dxa"/>
        <w:tblLook w:val="04A0" w:firstRow="1" w:lastRow="0" w:firstColumn="1" w:lastColumn="0" w:noHBand="0" w:noVBand="1"/>
      </w:tblPr>
      <w:tblGrid>
        <w:gridCol w:w="2879"/>
        <w:gridCol w:w="2078"/>
        <w:gridCol w:w="2693"/>
        <w:gridCol w:w="2438"/>
      </w:tblGrid>
      <w:tr w:rsidR="002754A6" w:rsidRPr="00D83D99" w14:paraId="65EFC795" w14:textId="77777777" w:rsidTr="004A7598">
        <w:trPr>
          <w:trHeight w:val="620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1748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Name(s) of parents/carers living at home address above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0402E4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754A6" w:rsidRPr="00D83D99" w14:paraId="543BD511" w14:textId="77777777" w:rsidTr="004A7598">
        <w:trPr>
          <w:trHeight w:val="402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88867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Relationship </w:t>
            </w: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to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child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5B920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754A6" w:rsidRPr="00D83D99" w14:paraId="74A3E953" w14:textId="77777777" w:rsidTr="004A7598">
        <w:trPr>
          <w:trHeight w:val="421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9E237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Email address</w:t>
            </w:r>
          </w:p>
        </w:tc>
        <w:tc>
          <w:tcPr>
            <w:tcW w:w="72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8272D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754A6" w:rsidRPr="00D83D99" w14:paraId="6D8E4005" w14:textId="77777777" w:rsidTr="004A7598">
        <w:trPr>
          <w:trHeight w:val="765"/>
        </w:trPr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F848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Home/Daytime telephone number</w:t>
            </w:r>
          </w:p>
        </w:tc>
        <w:tc>
          <w:tcPr>
            <w:tcW w:w="20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3C7FC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BE29E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Alternative telephone number (e.g. Mobile)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19998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2754A6" w:rsidRPr="00D83D99" w14:paraId="432C152F" w14:textId="77777777" w:rsidTr="004A7598">
        <w:trPr>
          <w:trHeight w:val="1009"/>
        </w:trPr>
        <w:tc>
          <w:tcPr>
            <w:tcW w:w="10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AFDED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If another adult has parental responsibility but does not live at </w:t>
            </w: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same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address as the child, please provide their name and address:</w:t>
            </w:r>
          </w:p>
        </w:tc>
      </w:tr>
    </w:tbl>
    <w:p w14:paraId="0D358CBC" w14:textId="77777777" w:rsidR="002754A6" w:rsidRDefault="002754A6" w:rsidP="002754A6">
      <w:pPr>
        <w:jc w:val="both"/>
        <w:rPr>
          <w:rFonts w:ascii="Arial" w:hAnsi="Arial" w:cs="Arial"/>
          <w:sz w:val="20"/>
          <w:szCs w:val="20"/>
        </w:rPr>
      </w:pPr>
    </w:p>
    <w:p w14:paraId="6372420E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5960DF13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5648D3B6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610DCBBD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6F2D89B4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02AAD6D7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0506C6DF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7F3E6FCE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4BA39750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780AC3E3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223203D8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2E2436FE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48C9F28A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3BBD397A" w14:textId="77777777" w:rsidR="008F28EF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p w14:paraId="33ADED3E" w14:textId="77777777" w:rsidR="008F28EF" w:rsidRPr="00D83D99" w:rsidRDefault="008F28EF" w:rsidP="002754A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10088" w:type="dxa"/>
        <w:tblInd w:w="113" w:type="dxa"/>
        <w:tblLook w:val="04A0" w:firstRow="1" w:lastRow="0" w:firstColumn="1" w:lastColumn="0" w:noHBand="0" w:noVBand="1"/>
      </w:tblPr>
      <w:tblGrid>
        <w:gridCol w:w="3426"/>
        <w:gridCol w:w="6662"/>
      </w:tblGrid>
      <w:tr w:rsidR="002754A6" w:rsidRPr="00D83D99" w14:paraId="11A68F47" w14:textId="77777777" w:rsidTr="004A7598">
        <w:trPr>
          <w:trHeight w:val="1330"/>
        </w:trPr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4C7E9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Are you applying on behalf of a 'Child in care' of a Local Authority?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617A6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YES/</w:t>
            </w:r>
            <w:proofErr w:type="gramStart"/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 If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'Yes' please tell us which local authority supports the child and give social worker name and telephone no:                                                                                                                                        Social Worker contact Name:                                                                      </w:t>
            </w:r>
          </w:p>
          <w:p w14:paraId="6CD62B9F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Telephone number:                                                                                                  </w:t>
            </w:r>
          </w:p>
          <w:p w14:paraId="6F545750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Local Authority:</w:t>
            </w:r>
          </w:p>
        </w:tc>
      </w:tr>
      <w:tr w:rsidR="002754A6" w:rsidRPr="00D83D99" w14:paraId="67F0267C" w14:textId="77777777" w:rsidTr="004A7598">
        <w:trPr>
          <w:trHeight w:val="641"/>
        </w:trPr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349F8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Does your child have a statement of special educational needs?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8B41" w14:textId="77777777" w:rsidR="002754A6" w:rsidRPr="00D83D99" w:rsidRDefault="002754A6" w:rsidP="004A759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YES / NO</w:t>
            </w:r>
          </w:p>
        </w:tc>
      </w:tr>
      <w:tr w:rsidR="002754A6" w:rsidRPr="00D83D99" w14:paraId="0A9FBF93" w14:textId="77777777" w:rsidTr="004A7598">
        <w:trPr>
          <w:trHeight w:val="990"/>
        </w:trPr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5637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Will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you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child have any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siblings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attending St Mary's Church of England School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on their planned start date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?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55366C" w14:textId="77777777" w:rsidR="002754A6" w:rsidRPr="00D83D99" w:rsidRDefault="002754A6" w:rsidP="004A759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1115C127" w14:textId="77777777" w:rsidR="002754A6" w:rsidRPr="00D83D99" w:rsidRDefault="002754A6" w:rsidP="004A7598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YES / </w:t>
            </w:r>
            <w:proofErr w:type="gramStart"/>
            <w:r w:rsidRPr="00D83D9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NO 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If</w:t>
            </w:r>
            <w:proofErr w:type="gramEnd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'Yes' please give details of sibling's name and date of birth:</w:t>
            </w:r>
          </w:p>
        </w:tc>
      </w:tr>
    </w:tbl>
    <w:p w14:paraId="68F759F7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754" w:type="dxa"/>
        <w:tblInd w:w="-5" w:type="dxa"/>
        <w:tblLook w:val="04A0" w:firstRow="1" w:lastRow="0" w:firstColumn="1" w:lastColumn="0" w:noHBand="0" w:noVBand="1"/>
      </w:tblPr>
      <w:tblGrid>
        <w:gridCol w:w="2990"/>
        <w:gridCol w:w="6764"/>
      </w:tblGrid>
      <w:tr w:rsidR="002754A6" w:rsidRPr="00D83D99" w14:paraId="02663B35" w14:textId="77777777" w:rsidTr="004A7598">
        <w:trPr>
          <w:trHeight w:val="452"/>
        </w:trPr>
        <w:tc>
          <w:tcPr>
            <w:tcW w:w="2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34CDE" w14:textId="77777777" w:rsidR="002754A6" w:rsidRPr="00D83D99" w:rsidRDefault="002754A6" w:rsidP="004A7598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Date of admission</w:t>
            </w:r>
          </w:p>
        </w:tc>
        <w:tc>
          <w:tcPr>
            <w:tcW w:w="6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8CF51" w14:textId="77777777" w:rsidR="002754A6" w:rsidRPr="00D83D99" w:rsidRDefault="002754A6" w:rsidP="004A7598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Autumn Term / Spring Term / Summer Term    20_____                                                                     </w:t>
            </w:r>
            <w:proofErr w:type="gramStart"/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The</w:t>
            </w: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 xml:space="preserve"> start point is the term after your child's 3rd birthday)</w:t>
            </w:r>
          </w:p>
        </w:tc>
      </w:tr>
    </w:tbl>
    <w:p w14:paraId="26FA1F7F" w14:textId="77777777" w:rsidR="002754A6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64970A4D" w14:textId="4215EB1B" w:rsidR="002754A6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D83D99">
        <w:rPr>
          <w:rFonts w:ascii="Arial" w:hAnsi="Arial" w:cs="Arial"/>
          <w:color w:val="000000"/>
          <w:sz w:val="20"/>
          <w:szCs w:val="20"/>
        </w:rPr>
        <w:t xml:space="preserve">Please note that expressing a preference does not guarantee a place in your preferred </w:t>
      </w:r>
      <w:r w:rsidR="00321BB1" w:rsidRPr="00D83D99">
        <w:rPr>
          <w:rFonts w:ascii="Arial" w:hAnsi="Arial" w:cs="Arial"/>
          <w:color w:val="000000"/>
          <w:sz w:val="20"/>
          <w:szCs w:val="20"/>
        </w:rPr>
        <w:t>session.</w:t>
      </w:r>
    </w:p>
    <w:p w14:paraId="57AB151B" w14:textId="77777777" w:rsidR="00321BB1" w:rsidRPr="00D83D99" w:rsidRDefault="00321BB1" w:rsidP="002754A6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709"/>
      </w:tblGrid>
      <w:tr w:rsidR="00321BB1" w14:paraId="7DD552B4" w14:textId="77777777" w:rsidTr="007C45C5">
        <w:tc>
          <w:tcPr>
            <w:tcW w:w="4673" w:type="dxa"/>
          </w:tcPr>
          <w:p w14:paraId="1173218A" w14:textId="77777777" w:rsidR="00321BB1" w:rsidRDefault="00321BB1" w:rsidP="004A7598">
            <w:pPr>
              <w:jc w:val="both"/>
              <w:rPr>
                <w:rFonts w:ascii="Arial" w:hAnsi="Arial" w:cs="Arial"/>
                <w:b/>
                <w:u w:val="single"/>
              </w:rPr>
            </w:pPr>
            <w:r w:rsidRPr="00D83D99">
              <w:rPr>
                <w:rFonts w:ascii="Arial" w:hAnsi="Arial" w:cs="Arial"/>
                <w:color w:val="000000"/>
                <w:sz w:val="20"/>
                <w:szCs w:val="20"/>
              </w:rPr>
              <w:t>Session Preference</w:t>
            </w:r>
          </w:p>
        </w:tc>
        <w:tc>
          <w:tcPr>
            <w:tcW w:w="709" w:type="dxa"/>
          </w:tcPr>
          <w:p w14:paraId="08DA5E63" w14:textId="687F6D17" w:rsidR="00321BB1" w:rsidRDefault="00321BB1" w:rsidP="004A7598">
            <w:pPr>
              <w:jc w:val="both"/>
              <w:rPr>
                <w:rFonts w:ascii="Arial" w:hAnsi="Arial" w:cs="Arial"/>
                <w:b/>
                <w:u w:val="single"/>
              </w:rPr>
            </w:pPr>
          </w:p>
        </w:tc>
      </w:tr>
      <w:tr w:rsidR="00321BB1" w14:paraId="7A434234" w14:textId="77777777" w:rsidTr="007C45C5">
        <w:tc>
          <w:tcPr>
            <w:tcW w:w="4673" w:type="dxa"/>
          </w:tcPr>
          <w:p w14:paraId="7BD2C503" w14:textId="7809D09F" w:rsidR="00321BB1" w:rsidRPr="00794CD7" w:rsidRDefault="007C45C5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Morning</w:t>
            </w:r>
            <w:r w:rsidR="00321BB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(8.30- 11.30am)</w:t>
            </w:r>
          </w:p>
        </w:tc>
        <w:tc>
          <w:tcPr>
            <w:tcW w:w="709" w:type="dxa"/>
          </w:tcPr>
          <w:p w14:paraId="5FDD0D95" w14:textId="77777777" w:rsidR="00321BB1" w:rsidRPr="004519BB" w:rsidRDefault="00321BB1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21BB1" w14:paraId="1C3A64CC" w14:textId="77777777" w:rsidTr="007C45C5">
        <w:tc>
          <w:tcPr>
            <w:tcW w:w="4673" w:type="dxa"/>
          </w:tcPr>
          <w:p w14:paraId="014FB9A2" w14:textId="404A4EBE" w:rsidR="00321BB1" w:rsidRPr="00794CD7" w:rsidRDefault="00577B5F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Afternoon (12.</w:t>
            </w:r>
            <w:r w:rsidR="00321BB1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pm</w:t>
            </w:r>
            <w:r w:rsidR="00321BB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- 3.</w:t>
            </w:r>
            <w:r w:rsidR="00321BB1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  <w:r w:rsidR="00321BB1" w:rsidRPr="00D83D99">
              <w:rPr>
                <w:rFonts w:ascii="Arial" w:hAnsi="Arial" w:cs="Arial"/>
                <w:color w:val="000000"/>
                <w:sz w:val="20"/>
                <w:szCs w:val="20"/>
              </w:rPr>
              <w:t>pm)</w:t>
            </w:r>
          </w:p>
        </w:tc>
        <w:tc>
          <w:tcPr>
            <w:tcW w:w="709" w:type="dxa"/>
          </w:tcPr>
          <w:p w14:paraId="6A912F53" w14:textId="77777777" w:rsidR="00321BB1" w:rsidRPr="004519BB" w:rsidRDefault="00321BB1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21BB1" w14:paraId="22EC49DE" w14:textId="77777777" w:rsidTr="007C45C5">
        <w:tc>
          <w:tcPr>
            <w:tcW w:w="4673" w:type="dxa"/>
          </w:tcPr>
          <w:p w14:paraId="07399EE9" w14:textId="21F9A717" w:rsidR="00321BB1" w:rsidRDefault="00577B5F" w:rsidP="004A7598">
            <w:pPr>
              <w:jc w:val="both"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5 </w:t>
            </w:r>
            <w:r w:rsidR="00321BB1" w:rsidRPr="00E159A5">
              <w:rPr>
                <w:rFonts w:ascii="Arial" w:hAnsi="Arial" w:cs="Arial"/>
                <w:color w:val="000000"/>
                <w:sz w:val="20"/>
                <w:szCs w:val="20"/>
              </w:rPr>
              <w:t>All Da</w:t>
            </w:r>
            <w:r w:rsidR="00321BB1">
              <w:rPr>
                <w:rFonts w:ascii="Arial" w:hAnsi="Arial" w:cs="Arial"/>
                <w:color w:val="000000"/>
                <w:sz w:val="20"/>
                <w:szCs w:val="20"/>
              </w:rPr>
              <w:t>y (8:30- 3:15) plus lunch club</w:t>
            </w:r>
          </w:p>
        </w:tc>
        <w:tc>
          <w:tcPr>
            <w:tcW w:w="709" w:type="dxa"/>
          </w:tcPr>
          <w:p w14:paraId="4891F7FB" w14:textId="77777777" w:rsidR="00321BB1" w:rsidRPr="004519BB" w:rsidRDefault="00321BB1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5DDA7E8C" w14:textId="77777777" w:rsidR="002754A6" w:rsidRDefault="002754A6" w:rsidP="002754A6">
      <w:pPr>
        <w:jc w:val="both"/>
        <w:rPr>
          <w:rFonts w:ascii="Arial" w:hAnsi="Arial" w:cs="Arial"/>
          <w:b/>
          <w:u w:val="single"/>
        </w:rPr>
      </w:pPr>
    </w:p>
    <w:p w14:paraId="4DBFE0ED" w14:textId="77777777" w:rsidR="002754A6" w:rsidRDefault="002754A6" w:rsidP="002754A6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Funding</w:t>
      </w:r>
    </w:p>
    <w:p w14:paraId="5524B505" w14:textId="77777777" w:rsidR="002754A6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All children are entitled to 15 Universal hours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funding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and some families will receive a further 15 extended hours. Please note that if you are planning on using the 15 extended hours you must have a valid code at the end of the term prior to them starting, we are unable to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accepted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extended hour codes that become valid within the term they are with us.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Eg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September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starters much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have a valid code in the August prior. </w:t>
      </w:r>
    </w:p>
    <w:p w14:paraId="7C41613F" w14:textId="77777777" w:rsidR="002754A6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733CA552" w14:textId="77777777" w:rsidR="002754A6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Please indicate below the funding for your child.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835"/>
      </w:tblGrid>
      <w:tr w:rsidR="00E61A36" w14:paraId="02A92C79" w14:textId="77777777" w:rsidTr="004A7598">
        <w:tc>
          <w:tcPr>
            <w:tcW w:w="3256" w:type="dxa"/>
          </w:tcPr>
          <w:p w14:paraId="789F294E" w14:textId="77777777" w:rsidR="00E61A36" w:rsidRDefault="00E61A36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 Universal Hours</w:t>
            </w:r>
          </w:p>
        </w:tc>
        <w:tc>
          <w:tcPr>
            <w:tcW w:w="2835" w:type="dxa"/>
          </w:tcPr>
          <w:p w14:paraId="0D00928B" w14:textId="77777777" w:rsidR="00E61A36" w:rsidRDefault="00E61A36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Extended Hours</w:t>
            </w:r>
          </w:p>
        </w:tc>
      </w:tr>
      <w:tr w:rsidR="00E61A36" w14:paraId="23AE77C0" w14:textId="77777777" w:rsidTr="004A7598">
        <w:tc>
          <w:tcPr>
            <w:tcW w:w="3256" w:type="dxa"/>
          </w:tcPr>
          <w:p w14:paraId="2F1BD914" w14:textId="77777777" w:rsidR="00E61A36" w:rsidRDefault="00E61A36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</w:tcPr>
          <w:p w14:paraId="5A6393CE" w14:textId="77777777" w:rsidR="00E61A36" w:rsidRDefault="00E61A36" w:rsidP="004A7598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7734BF63" w14:textId="77777777" w:rsidR="002754A6" w:rsidRPr="00F20792" w:rsidRDefault="002754A6" w:rsidP="002754A6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3D9F3379" w14:textId="77777777" w:rsidR="002754A6" w:rsidRDefault="002754A6" w:rsidP="002754A6">
      <w:pPr>
        <w:jc w:val="both"/>
        <w:rPr>
          <w:rFonts w:ascii="Arial" w:hAnsi="Arial" w:cs="Arial"/>
          <w:b/>
          <w:u w:val="single"/>
        </w:rPr>
      </w:pPr>
    </w:p>
    <w:p w14:paraId="09F99890" w14:textId="77777777" w:rsidR="00E61A36" w:rsidRDefault="00E61A36" w:rsidP="002754A6">
      <w:pPr>
        <w:jc w:val="both"/>
        <w:rPr>
          <w:rFonts w:ascii="Arial" w:hAnsi="Arial" w:cs="Arial"/>
          <w:b/>
          <w:u w:val="single"/>
        </w:rPr>
      </w:pPr>
    </w:p>
    <w:p w14:paraId="116182A6" w14:textId="77777777" w:rsidR="00E61A36" w:rsidRDefault="00E61A36" w:rsidP="002754A6">
      <w:pPr>
        <w:jc w:val="both"/>
        <w:rPr>
          <w:rFonts w:ascii="Arial" w:hAnsi="Arial" w:cs="Arial"/>
          <w:b/>
          <w:u w:val="single"/>
        </w:rPr>
      </w:pPr>
    </w:p>
    <w:p w14:paraId="5B7DF1B2" w14:textId="3AD7680F" w:rsidR="00AF6E63" w:rsidRPr="00D83D99" w:rsidRDefault="002754A6" w:rsidP="002754A6">
      <w:pPr>
        <w:jc w:val="both"/>
        <w:rPr>
          <w:rFonts w:ascii="Arial" w:hAnsi="Arial" w:cs="Arial"/>
          <w:b/>
          <w:u w:val="single"/>
        </w:rPr>
      </w:pPr>
      <w:r w:rsidRPr="00D83D99">
        <w:rPr>
          <w:rFonts w:ascii="Arial" w:hAnsi="Arial" w:cs="Arial"/>
          <w:b/>
          <w:u w:val="single"/>
        </w:rPr>
        <w:lastRenderedPageBreak/>
        <w:t>3. PARENTAL DECLARATION</w:t>
      </w:r>
    </w:p>
    <w:p w14:paraId="063D9ED2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>I certify that I have parental responsibility for the child in Section 1, and that this application has the agreement of all parents/carers listed in section 2.</w:t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p w14:paraId="05028BED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p w14:paraId="04A4F50E" w14:textId="77777777" w:rsidR="00C53E46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>I confirm that the information I have provided is to the best of my knowledge correct and up to date.  I understand if I g</w:t>
      </w:r>
      <w:r>
        <w:rPr>
          <w:rFonts w:ascii="Arial" w:hAnsi="Arial" w:cs="Arial"/>
          <w:sz w:val="20"/>
          <w:szCs w:val="20"/>
        </w:rPr>
        <w:t>i</w:t>
      </w:r>
      <w:r w:rsidRPr="00D83D99">
        <w:rPr>
          <w:rFonts w:ascii="Arial" w:hAnsi="Arial" w:cs="Arial"/>
          <w:sz w:val="20"/>
          <w:szCs w:val="20"/>
        </w:rPr>
        <w:t xml:space="preserve">ve any false or deliberately misleading information on this form and/or </w:t>
      </w:r>
      <w:proofErr w:type="gramStart"/>
      <w:r w:rsidRPr="00D83D99">
        <w:rPr>
          <w:rFonts w:ascii="Arial" w:hAnsi="Arial" w:cs="Arial"/>
          <w:sz w:val="20"/>
          <w:szCs w:val="20"/>
        </w:rPr>
        <w:t>supporting</w:t>
      </w:r>
      <w:proofErr w:type="gramEnd"/>
      <w:r w:rsidRPr="00D83D99">
        <w:rPr>
          <w:rFonts w:ascii="Arial" w:hAnsi="Arial" w:cs="Arial"/>
          <w:sz w:val="20"/>
          <w:szCs w:val="20"/>
        </w:rPr>
        <w:t xml:space="preserve"> papers or withhold any relevant information, this may lead to the withdrawal of an offer of a school place for my child.</w:t>
      </w:r>
      <w:r w:rsidRPr="00D83D99">
        <w:rPr>
          <w:rFonts w:ascii="Arial" w:hAnsi="Arial" w:cs="Arial"/>
          <w:sz w:val="20"/>
          <w:szCs w:val="20"/>
        </w:rPr>
        <w:tab/>
      </w:r>
    </w:p>
    <w:p w14:paraId="5A162BA8" w14:textId="77777777" w:rsidR="00C53E46" w:rsidRDefault="00C53E46" w:rsidP="002754A6">
      <w:pPr>
        <w:jc w:val="both"/>
        <w:rPr>
          <w:rFonts w:ascii="Arial" w:hAnsi="Arial" w:cs="Arial"/>
          <w:sz w:val="20"/>
          <w:szCs w:val="20"/>
        </w:rPr>
      </w:pPr>
    </w:p>
    <w:p w14:paraId="4DBEA7F6" w14:textId="15B93C7A" w:rsidR="002754A6" w:rsidRPr="00D83D99" w:rsidRDefault="00C53E46" w:rsidP="002754A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 confirm I have read and understood </w:t>
      </w:r>
      <w:r w:rsidR="00CC0D57">
        <w:rPr>
          <w:rFonts w:ascii="Arial" w:hAnsi="Arial" w:cs="Arial"/>
          <w:sz w:val="20"/>
          <w:szCs w:val="20"/>
        </w:rPr>
        <w:t xml:space="preserve">the Nursery admissions and Lunch Club policy </w:t>
      </w:r>
      <w:r w:rsidR="006763B8">
        <w:rPr>
          <w:rFonts w:ascii="Arial" w:hAnsi="Arial" w:cs="Arial"/>
          <w:sz w:val="20"/>
          <w:szCs w:val="20"/>
        </w:rPr>
        <w:t>including the related charges.</w:t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  <w:r w:rsidR="002754A6" w:rsidRPr="00D83D99">
        <w:rPr>
          <w:rFonts w:ascii="Arial" w:hAnsi="Arial" w:cs="Arial"/>
          <w:sz w:val="20"/>
          <w:szCs w:val="20"/>
        </w:rPr>
        <w:tab/>
      </w:r>
    </w:p>
    <w:p w14:paraId="263E704B" w14:textId="77777777" w:rsidR="002754A6" w:rsidRPr="00D83D99" w:rsidRDefault="002754A6" w:rsidP="002754A6">
      <w:pPr>
        <w:jc w:val="both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>Signature of Parent/carer:</w:t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  <w:t>Date:</w:t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p w14:paraId="4466C49D" w14:textId="77777777" w:rsidR="002754A6" w:rsidRPr="00D83D99" w:rsidRDefault="002754A6" w:rsidP="002754A6">
      <w:pPr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>Once completed you should return this form to the school office.</w:t>
      </w: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  <w:sz w:val="20"/>
          <w:szCs w:val="20"/>
        </w:rPr>
        <w:tab/>
      </w:r>
    </w:p>
    <w:p w14:paraId="35918CEF" w14:textId="77777777" w:rsidR="002754A6" w:rsidRPr="00D83D99" w:rsidRDefault="002754A6" w:rsidP="002754A6">
      <w:pPr>
        <w:rPr>
          <w:rFonts w:ascii="Arial" w:hAnsi="Arial" w:cs="Arial"/>
          <w:sz w:val="20"/>
          <w:szCs w:val="20"/>
        </w:rPr>
      </w:pPr>
    </w:p>
    <w:p w14:paraId="2BD874C2" w14:textId="519167E9" w:rsidR="002754A6" w:rsidRPr="00D83D99" w:rsidRDefault="002754A6" w:rsidP="002754A6">
      <w:pPr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b/>
          <w:sz w:val="20"/>
          <w:szCs w:val="20"/>
        </w:rPr>
        <w:t>NB</w:t>
      </w:r>
      <w:r w:rsidRPr="00D83D99">
        <w:rPr>
          <w:rFonts w:ascii="Arial" w:hAnsi="Arial" w:cs="Arial"/>
          <w:sz w:val="20"/>
          <w:szCs w:val="20"/>
        </w:rPr>
        <w:t xml:space="preserve"> Admission to our nursery does not guarantee a place the St Mary’s CE School – you will still need to apply for a place at the school through Buckinghamshire Council at the appropriate time. Admissions are then based on St Mary’s CE School Admissions policy which can be found on the </w:t>
      </w:r>
      <w:r w:rsidR="00B85C86" w:rsidRPr="00D83D99">
        <w:rPr>
          <w:rFonts w:ascii="Arial" w:hAnsi="Arial" w:cs="Arial"/>
          <w:sz w:val="20"/>
          <w:szCs w:val="20"/>
        </w:rPr>
        <w:t>school’s</w:t>
      </w:r>
      <w:r w:rsidRPr="00D83D99">
        <w:rPr>
          <w:rFonts w:ascii="Arial" w:hAnsi="Arial" w:cs="Arial"/>
          <w:sz w:val="20"/>
          <w:szCs w:val="20"/>
        </w:rPr>
        <w:t xml:space="preserve"> website</w:t>
      </w:r>
      <w:r>
        <w:rPr>
          <w:rFonts w:ascii="Arial" w:hAnsi="Arial" w:cs="Arial"/>
          <w:sz w:val="20"/>
          <w:szCs w:val="20"/>
        </w:rPr>
        <w:t>.</w:t>
      </w:r>
      <w:r w:rsidRPr="00D83D99">
        <w:rPr>
          <w:rFonts w:ascii="Arial" w:hAnsi="Arial" w:cs="Arial"/>
          <w:sz w:val="20"/>
          <w:szCs w:val="20"/>
        </w:rPr>
        <w:t xml:space="preserve"> </w:t>
      </w:r>
    </w:p>
    <w:p w14:paraId="0BCA522D" w14:textId="2A03F857" w:rsidR="00B9362D" w:rsidRPr="000D4ED1" w:rsidRDefault="002754A6" w:rsidP="002754A6">
      <w:pPr>
        <w:jc w:val="center"/>
        <w:rPr>
          <w:rFonts w:ascii="Arial" w:hAnsi="Arial" w:cs="Arial"/>
          <w:sz w:val="20"/>
          <w:szCs w:val="20"/>
        </w:rPr>
      </w:pPr>
      <w:r w:rsidRPr="00D83D99">
        <w:rPr>
          <w:rFonts w:ascii="Arial" w:hAnsi="Arial" w:cs="Arial"/>
          <w:sz w:val="20"/>
          <w:szCs w:val="20"/>
        </w:rPr>
        <w:tab/>
      </w:r>
      <w:r w:rsidRPr="00D83D99">
        <w:rPr>
          <w:rFonts w:ascii="Arial" w:hAnsi="Arial" w:cs="Arial"/>
        </w:rPr>
        <w:tab/>
      </w:r>
      <w:r w:rsidRPr="00D83D99">
        <w:rPr>
          <w:rFonts w:ascii="Arial" w:hAnsi="Arial" w:cs="Arial"/>
        </w:rPr>
        <w:tab/>
      </w:r>
      <w:r w:rsidRPr="00D83D99">
        <w:rPr>
          <w:rFonts w:ascii="Arial" w:hAnsi="Arial" w:cs="Arial"/>
        </w:rPr>
        <w:tab/>
      </w:r>
      <w:r w:rsidRPr="00D83D99">
        <w:rPr>
          <w:rFonts w:ascii="Arial" w:hAnsi="Arial" w:cs="Arial"/>
        </w:rPr>
        <w:tab/>
      </w:r>
      <w:r w:rsidRPr="00D83D99">
        <w:rPr>
          <w:rFonts w:ascii="Arial" w:hAnsi="Arial" w:cs="Arial"/>
        </w:rPr>
        <w:tab/>
      </w:r>
    </w:p>
    <w:sectPr w:rsidR="00B9362D" w:rsidRPr="000D4ED1" w:rsidSect="007544BF">
      <w:headerReference w:type="default" r:id="rId11"/>
      <w:footerReference w:type="default" r:id="rId12"/>
      <w:pgSz w:w="11906" w:h="16838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01B54" w14:textId="77777777" w:rsidR="00552597" w:rsidRDefault="00552597" w:rsidP="00171AC2">
      <w:r>
        <w:separator/>
      </w:r>
    </w:p>
  </w:endnote>
  <w:endnote w:type="continuationSeparator" w:id="0">
    <w:p w14:paraId="5CF70E37" w14:textId="77777777" w:rsidR="00552597" w:rsidRDefault="00552597" w:rsidP="00171AC2">
      <w:r>
        <w:continuationSeparator/>
      </w:r>
    </w:p>
  </w:endnote>
  <w:endnote w:type="continuationNotice" w:id="1">
    <w:p w14:paraId="6B7B0155" w14:textId="77777777" w:rsidR="00552597" w:rsidRDefault="005525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E596" w14:textId="77777777" w:rsidR="00B03D3D" w:rsidRDefault="00B03D3D">
    <w:pPr>
      <w:pStyle w:val="Footer"/>
      <w:jc w:val="right"/>
    </w:pPr>
    <w:r>
      <w:rPr>
        <w:color w:val="5B9BD5" w:themeColor="accent1"/>
        <w:sz w:val="20"/>
        <w:szCs w:val="20"/>
      </w:rPr>
      <w:t xml:space="preserve">pg.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 xml:space="preserve"> PAGE  \* Arabic </w:instrText>
    </w:r>
    <w:r>
      <w:rPr>
        <w:color w:val="5B9BD5" w:themeColor="accent1"/>
        <w:sz w:val="20"/>
        <w:szCs w:val="20"/>
      </w:rPr>
      <w:fldChar w:fldCharType="separate"/>
    </w:r>
    <w:r>
      <w:rPr>
        <w:noProof/>
        <w:color w:val="5B9BD5" w:themeColor="accent1"/>
        <w:sz w:val="20"/>
        <w:szCs w:val="20"/>
      </w:rPr>
      <w:t>1</w:t>
    </w:r>
    <w:r>
      <w:rPr>
        <w:color w:val="5B9BD5" w:themeColor="accent1"/>
        <w:sz w:val="20"/>
        <w:szCs w:val="20"/>
      </w:rPr>
      <w:fldChar w:fldCharType="end"/>
    </w:r>
  </w:p>
  <w:p w14:paraId="7609CEC1" w14:textId="77777777" w:rsidR="00281381" w:rsidRDefault="002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485AC" w14:textId="77777777" w:rsidR="00552597" w:rsidRDefault="00552597" w:rsidP="00171AC2">
      <w:r>
        <w:separator/>
      </w:r>
    </w:p>
  </w:footnote>
  <w:footnote w:type="continuationSeparator" w:id="0">
    <w:p w14:paraId="0DE4630F" w14:textId="77777777" w:rsidR="00552597" w:rsidRDefault="00552597" w:rsidP="00171AC2">
      <w:r>
        <w:continuationSeparator/>
      </w:r>
    </w:p>
  </w:footnote>
  <w:footnote w:type="continuationNotice" w:id="1">
    <w:p w14:paraId="0B2C4CAD" w14:textId="77777777" w:rsidR="00552597" w:rsidRDefault="005525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D5F564" w14:textId="77777777" w:rsidR="007641ED" w:rsidRDefault="007641ED" w:rsidP="007641ED">
    <w:pPr>
      <w:jc w:val="center"/>
      <w:rPr>
        <w:rFonts w:ascii="Arial" w:hAnsi="Arial" w:cs="Arial"/>
        <w:b/>
        <w:u w:val="single"/>
      </w:rPr>
    </w:pPr>
    <w:r>
      <w:rPr>
        <w:rFonts w:ascii="Arial" w:hAnsi="Arial" w:cs="Arial"/>
        <w:b/>
        <w:u w:val="single"/>
      </w:rPr>
      <w:t xml:space="preserve">St Mary’s Church of England School – </w:t>
    </w:r>
  </w:p>
  <w:p w14:paraId="2E33F849" w14:textId="3E017C1F" w:rsidR="007641ED" w:rsidRDefault="201985B2" w:rsidP="201985B2">
    <w:pPr>
      <w:jc w:val="center"/>
      <w:rPr>
        <w:rFonts w:ascii="Arial" w:hAnsi="Arial" w:cs="Arial"/>
        <w:b/>
        <w:bCs/>
        <w:u w:val="single"/>
      </w:rPr>
    </w:pPr>
    <w:r w:rsidRPr="201985B2">
      <w:rPr>
        <w:rFonts w:ascii="Arial" w:hAnsi="Arial" w:cs="Arial"/>
        <w:b/>
        <w:bCs/>
        <w:u w:val="single"/>
      </w:rPr>
      <w:t>Nursery Application From:</w:t>
    </w:r>
  </w:p>
  <w:p w14:paraId="3688E6D1" w14:textId="054A4BA5" w:rsidR="00171AC2" w:rsidRPr="007641ED" w:rsidRDefault="201985B2" w:rsidP="36294394">
    <w:pPr>
      <w:ind w:left="2124" w:firstLine="708"/>
      <w:jc w:val="center"/>
      <w:rPr>
        <w:rFonts w:ascii="Arial" w:hAnsi="Arial" w:cs="Arial"/>
        <w:b/>
        <w:bCs/>
        <w:u w:val="single"/>
      </w:rPr>
    </w:pPr>
    <w:r w:rsidRPr="201985B2">
      <w:rPr>
        <w:rFonts w:ascii="Arial" w:hAnsi="Arial" w:cs="Arial"/>
        <w:b/>
        <w:bCs/>
        <w:u w:val="single"/>
      </w:rPr>
      <w:t>Entry Year 2025-26</w:t>
    </w:r>
    <w:r w:rsidRPr="201985B2">
      <w:rPr>
        <w:rFonts w:ascii="Comic Sans MS" w:hAnsi="Comic Sans MS"/>
        <w:b/>
        <w:bCs/>
      </w:rPr>
      <w:t xml:space="preserve">             </w:t>
    </w:r>
    <w:r w:rsidRPr="201985B2">
      <w:rPr>
        <w:rFonts w:ascii="Comic Sans MS" w:hAnsi="Comic Sans MS"/>
        <w:b/>
        <w:bCs/>
        <w:noProof/>
        <w:lang w:val="en-GB" w:eastAsia="en-GB"/>
      </w:rPr>
      <w:t xml:space="preserve">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F2D0C"/>
    <w:multiLevelType w:val="multilevel"/>
    <w:tmpl w:val="EBEE969C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CF139C7"/>
    <w:multiLevelType w:val="hybridMultilevel"/>
    <w:tmpl w:val="700C0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45E6C"/>
    <w:multiLevelType w:val="hybridMultilevel"/>
    <w:tmpl w:val="4776D9A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7555"/>
    <w:multiLevelType w:val="multilevel"/>
    <w:tmpl w:val="EBEE969C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E1C5B47"/>
    <w:multiLevelType w:val="hybridMultilevel"/>
    <w:tmpl w:val="0E46FD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B1CCC"/>
    <w:multiLevelType w:val="multilevel"/>
    <w:tmpl w:val="EBEE969C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AB6923"/>
    <w:multiLevelType w:val="multilevel"/>
    <w:tmpl w:val="EBEE969C"/>
    <w:lvl w:ilvl="0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52B77186"/>
    <w:multiLevelType w:val="hybridMultilevel"/>
    <w:tmpl w:val="008E9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745BAF"/>
    <w:multiLevelType w:val="hybridMultilevel"/>
    <w:tmpl w:val="E5047BD4"/>
    <w:lvl w:ilvl="0" w:tplc="B7F824AA">
      <w:start w:val="1"/>
      <w:numFmt w:val="lowerLetter"/>
      <w:lvlText w:val="%1."/>
      <w:lvlJc w:val="left"/>
      <w:pPr>
        <w:ind w:left="1416" w:hanging="70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66103FE6"/>
    <w:multiLevelType w:val="hybridMultilevel"/>
    <w:tmpl w:val="257209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F470A8"/>
    <w:multiLevelType w:val="hybridMultilevel"/>
    <w:tmpl w:val="7CD810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FDE6265"/>
    <w:multiLevelType w:val="hybridMultilevel"/>
    <w:tmpl w:val="225455B0"/>
    <w:lvl w:ilvl="0" w:tplc="0809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72586021"/>
    <w:multiLevelType w:val="hybridMultilevel"/>
    <w:tmpl w:val="3ACC35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9494B29"/>
    <w:multiLevelType w:val="hybridMultilevel"/>
    <w:tmpl w:val="77789C7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63226533">
    <w:abstractNumId w:val="7"/>
  </w:num>
  <w:num w:numId="2" w16cid:durableId="405609791">
    <w:abstractNumId w:val="3"/>
  </w:num>
  <w:num w:numId="3" w16cid:durableId="1797018127">
    <w:abstractNumId w:val="0"/>
  </w:num>
  <w:num w:numId="4" w16cid:durableId="915744442">
    <w:abstractNumId w:val="4"/>
  </w:num>
  <w:num w:numId="5" w16cid:durableId="224411382">
    <w:abstractNumId w:val="8"/>
  </w:num>
  <w:num w:numId="6" w16cid:durableId="417488451">
    <w:abstractNumId w:val="1"/>
  </w:num>
  <w:num w:numId="7" w16cid:durableId="208297751">
    <w:abstractNumId w:val="9"/>
  </w:num>
  <w:num w:numId="8" w16cid:durableId="2099402924">
    <w:abstractNumId w:val="6"/>
  </w:num>
  <w:num w:numId="9" w16cid:durableId="91169453">
    <w:abstractNumId w:val="13"/>
  </w:num>
  <w:num w:numId="10" w16cid:durableId="714937754">
    <w:abstractNumId w:val="11"/>
  </w:num>
  <w:num w:numId="11" w16cid:durableId="1393431071">
    <w:abstractNumId w:val="10"/>
  </w:num>
  <w:num w:numId="12" w16cid:durableId="1472674108">
    <w:abstractNumId w:val="12"/>
  </w:num>
  <w:num w:numId="13" w16cid:durableId="1120993976">
    <w:abstractNumId w:val="14"/>
  </w:num>
  <w:num w:numId="14" w16cid:durableId="620380727">
    <w:abstractNumId w:val="15"/>
  </w:num>
  <w:num w:numId="15" w16cid:durableId="1420517556">
    <w:abstractNumId w:val="5"/>
  </w:num>
  <w:num w:numId="16" w16cid:durableId="1662806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21700"/>
    <w:rsid w:val="00023231"/>
    <w:rsid w:val="000345EE"/>
    <w:rsid w:val="00036320"/>
    <w:rsid w:val="00036C47"/>
    <w:rsid w:val="00040BF3"/>
    <w:rsid w:val="00071995"/>
    <w:rsid w:val="00076203"/>
    <w:rsid w:val="0007633F"/>
    <w:rsid w:val="00077C0B"/>
    <w:rsid w:val="000833BA"/>
    <w:rsid w:val="00086DCE"/>
    <w:rsid w:val="00086F3B"/>
    <w:rsid w:val="00090485"/>
    <w:rsid w:val="000A33C1"/>
    <w:rsid w:val="000A6B79"/>
    <w:rsid w:val="000B5A30"/>
    <w:rsid w:val="000C5873"/>
    <w:rsid w:val="000C6CE6"/>
    <w:rsid w:val="000C7A29"/>
    <w:rsid w:val="000D4AAD"/>
    <w:rsid w:val="000D4B86"/>
    <w:rsid w:val="000D4ED1"/>
    <w:rsid w:val="000E419D"/>
    <w:rsid w:val="000E7677"/>
    <w:rsid w:val="00104413"/>
    <w:rsid w:val="00106F79"/>
    <w:rsid w:val="00110F6B"/>
    <w:rsid w:val="00111BCF"/>
    <w:rsid w:val="00123B8B"/>
    <w:rsid w:val="00124E67"/>
    <w:rsid w:val="0013181C"/>
    <w:rsid w:val="0013374C"/>
    <w:rsid w:val="0014053C"/>
    <w:rsid w:val="00146163"/>
    <w:rsid w:val="001528C5"/>
    <w:rsid w:val="0016291E"/>
    <w:rsid w:val="001657AF"/>
    <w:rsid w:val="00171AC2"/>
    <w:rsid w:val="00175C29"/>
    <w:rsid w:val="0018428C"/>
    <w:rsid w:val="00185910"/>
    <w:rsid w:val="00192673"/>
    <w:rsid w:val="001946A8"/>
    <w:rsid w:val="001A2D03"/>
    <w:rsid w:val="001B71CE"/>
    <w:rsid w:val="001C2191"/>
    <w:rsid w:val="001C72A7"/>
    <w:rsid w:val="001E32AF"/>
    <w:rsid w:val="001E640C"/>
    <w:rsid w:val="002025F8"/>
    <w:rsid w:val="002075D7"/>
    <w:rsid w:val="0021484E"/>
    <w:rsid w:val="0022181E"/>
    <w:rsid w:val="002225EC"/>
    <w:rsid w:val="002239E7"/>
    <w:rsid w:val="0023535D"/>
    <w:rsid w:val="00246E61"/>
    <w:rsid w:val="00254CCC"/>
    <w:rsid w:val="00261FBE"/>
    <w:rsid w:val="002754A6"/>
    <w:rsid w:val="00275800"/>
    <w:rsid w:val="00281381"/>
    <w:rsid w:val="002873C3"/>
    <w:rsid w:val="002920A7"/>
    <w:rsid w:val="00292A34"/>
    <w:rsid w:val="002A69A5"/>
    <w:rsid w:val="002A70D1"/>
    <w:rsid w:val="002B6F75"/>
    <w:rsid w:val="002C50EC"/>
    <w:rsid w:val="002D0A43"/>
    <w:rsid w:val="002E296A"/>
    <w:rsid w:val="002E485F"/>
    <w:rsid w:val="003024FD"/>
    <w:rsid w:val="003218C4"/>
    <w:rsid w:val="00321BB1"/>
    <w:rsid w:val="00330562"/>
    <w:rsid w:val="00334BA6"/>
    <w:rsid w:val="0033597A"/>
    <w:rsid w:val="00347498"/>
    <w:rsid w:val="003505AF"/>
    <w:rsid w:val="003513AB"/>
    <w:rsid w:val="00364943"/>
    <w:rsid w:val="003669DA"/>
    <w:rsid w:val="003741B4"/>
    <w:rsid w:val="00382820"/>
    <w:rsid w:val="003A21D9"/>
    <w:rsid w:val="003A572C"/>
    <w:rsid w:val="003A7030"/>
    <w:rsid w:val="003B1AB9"/>
    <w:rsid w:val="003C4990"/>
    <w:rsid w:val="003D0C66"/>
    <w:rsid w:val="003D1EA1"/>
    <w:rsid w:val="003D4E54"/>
    <w:rsid w:val="003F0FB6"/>
    <w:rsid w:val="003F172B"/>
    <w:rsid w:val="003F2D5B"/>
    <w:rsid w:val="003F668F"/>
    <w:rsid w:val="00402D3D"/>
    <w:rsid w:val="00405E14"/>
    <w:rsid w:val="00407735"/>
    <w:rsid w:val="00410255"/>
    <w:rsid w:val="00412950"/>
    <w:rsid w:val="00417EA0"/>
    <w:rsid w:val="00426355"/>
    <w:rsid w:val="00426FEF"/>
    <w:rsid w:val="004301B8"/>
    <w:rsid w:val="00437248"/>
    <w:rsid w:val="00456068"/>
    <w:rsid w:val="00463E7D"/>
    <w:rsid w:val="0047172C"/>
    <w:rsid w:val="00484FE6"/>
    <w:rsid w:val="004877B6"/>
    <w:rsid w:val="00494B19"/>
    <w:rsid w:val="004A0BCE"/>
    <w:rsid w:val="004A5AD4"/>
    <w:rsid w:val="004B12CB"/>
    <w:rsid w:val="004B148C"/>
    <w:rsid w:val="004B2301"/>
    <w:rsid w:val="004B72F2"/>
    <w:rsid w:val="004C27EC"/>
    <w:rsid w:val="004C4D77"/>
    <w:rsid w:val="004D45BD"/>
    <w:rsid w:val="004E1926"/>
    <w:rsid w:val="004E50F2"/>
    <w:rsid w:val="004F2F2F"/>
    <w:rsid w:val="004F649F"/>
    <w:rsid w:val="005054AE"/>
    <w:rsid w:val="0053110B"/>
    <w:rsid w:val="00531D75"/>
    <w:rsid w:val="00545DB5"/>
    <w:rsid w:val="00550384"/>
    <w:rsid w:val="00552597"/>
    <w:rsid w:val="00560D2A"/>
    <w:rsid w:val="00561AE0"/>
    <w:rsid w:val="00562161"/>
    <w:rsid w:val="00565979"/>
    <w:rsid w:val="00577B5F"/>
    <w:rsid w:val="00585623"/>
    <w:rsid w:val="00592A4E"/>
    <w:rsid w:val="00594CD9"/>
    <w:rsid w:val="005A4B55"/>
    <w:rsid w:val="005A5FA5"/>
    <w:rsid w:val="005B765E"/>
    <w:rsid w:val="005C243E"/>
    <w:rsid w:val="005C7FD5"/>
    <w:rsid w:val="005D32F2"/>
    <w:rsid w:val="005D475D"/>
    <w:rsid w:val="005F46DD"/>
    <w:rsid w:val="006029D1"/>
    <w:rsid w:val="006140A8"/>
    <w:rsid w:val="00614D89"/>
    <w:rsid w:val="00624F8C"/>
    <w:rsid w:val="00631B65"/>
    <w:rsid w:val="00635CE4"/>
    <w:rsid w:val="00637CB3"/>
    <w:rsid w:val="00637DE9"/>
    <w:rsid w:val="0066130E"/>
    <w:rsid w:val="006763B8"/>
    <w:rsid w:val="00676825"/>
    <w:rsid w:val="00684FB2"/>
    <w:rsid w:val="00686CFA"/>
    <w:rsid w:val="006A1767"/>
    <w:rsid w:val="006A51E5"/>
    <w:rsid w:val="006B62E2"/>
    <w:rsid w:val="006C740D"/>
    <w:rsid w:val="006E73BF"/>
    <w:rsid w:val="006F058D"/>
    <w:rsid w:val="006F2EB1"/>
    <w:rsid w:val="007013CC"/>
    <w:rsid w:val="00703359"/>
    <w:rsid w:val="00714CCB"/>
    <w:rsid w:val="0073773B"/>
    <w:rsid w:val="00747C08"/>
    <w:rsid w:val="00750360"/>
    <w:rsid w:val="007544BF"/>
    <w:rsid w:val="0075547F"/>
    <w:rsid w:val="00757221"/>
    <w:rsid w:val="007602AB"/>
    <w:rsid w:val="00763BD4"/>
    <w:rsid w:val="007641ED"/>
    <w:rsid w:val="00765A2E"/>
    <w:rsid w:val="00767823"/>
    <w:rsid w:val="0077680E"/>
    <w:rsid w:val="00782F10"/>
    <w:rsid w:val="00783960"/>
    <w:rsid w:val="0079670F"/>
    <w:rsid w:val="007A18E3"/>
    <w:rsid w:val="007A2312"/>
    <w:rsid w:val="007B129E"/>
    <w:rsid w:val="007B29C4"/>
    <w:rsid w:val="007C45C5"/>
    <w:rsid w:val="007D20BB"/>
    <w:rsid w:val="007D5C9D"/>
    <w:rsid w:val="007F0BD1"/>
    <w:rsid w:val="007F77D6"/>
    <w:rsid w:val="00800E33"/>
    <w:rsid w:val="00830385"/>
    <w:rsid w:val="00834019"/>
    <w:rsid w:val="008351FD"/>
    <w:rsid w:val="008406C3"/>
    <w:rsid w:val="00841ACE"/>
    <w:rsid w:val="0084528E"/>
    <w:rsid w:val="008457F1"/>
    <w:rsid w:val="00847ACA"/>
    <w:rsid w:val="008509D9"/>
    <w:rsid w:val="00852443"/>
    <w:rsid w:val="0086306F"/>
    <w:rsid w:val="008655ED"/>
    <w:rsid w:val="00876869"/>
    <w:rsid w:val="008773DA"/>
    <w:rsid w:val="00880AD5"/>
    <w:rsid w:val="00881DC1"/>
    <w:rsid w:val="0089194A"/>
    <w:rsid w:val="00895AB9"/>
    <w:rsid w:val="00896B90"/>
    <w:rsid w:val="008A1C3E"/>
    <w:rsid w:val="008A2531"/>
    <w:rsid w:val="008A2AC6"/>
    <w:rsid w:val="008C13E3"/>
    <w:rsid w:val="008C189A"/>
    <w:rsid w:val="008C5F66"/>
    <w:rsid w:val="008D5BFB"/>
    <w:rsid w:val="008D708D"/>
    <w:rsid w:val="008E12A8"/>
    <w:rsid w:val="008F28EF"/>
    <w:rsid w:val="008F6F7F"/>
    <w:rsid w:val="009009D9"/>
    <w:rsid w:val="00901E30"/>
    <w:rsid w:val="00907955"/>
    <w:rsid w:val="00913859"/>
    <w:rsid w:val="0091779E"/>
    <w:rsid w:val="00920EFD"/>
    <w:rsid w:val="009232A6"/>
    <w:rsid w:val="00925079"/>
    <w:rsid w:val="0093349C"/>
    <w:rsid w:val="00934195"/>
    <w:rsid w:val="00934CE6"/>
    <w:rsid w:val="00942DAA"/>
    <w:rsid w:val="00943FF0"/>
    <w:rsid w:val="00951ECA"/>
    <w:rsid w:val="0095620D"/>
    <w:rsid w:val="00956C26"/>
    <w:rsid w:val="0096327C"/>
    <w:rsid w:val="009708F6"/>
    <w:rsid w:val="00970B3A"/>
    <w:rsid w:val="00972E45"/>
    <w:rsid w:val="00972FDC"/>
    <w:rsid w:val="00976D20"/>
    <w:rsid w:val="0098309C"/>
    <w:rsid w:val="00983539"/>
    <w:rsid w:val="009859C0"/>
    <w:rsid w:val="009B3B23"/>
    <w:rsid w:val="009D7C5E"/>
    <w:rsid w:val="009E20B7"/>
    <w:rsid w:val="009E66DD"/>
    <w:rsid w:val="009E6CB9"/>
    <w:rsid w:val="00A02BB5"/>
    <w:rsid w:val="00A119A2"/>
    <w:rsid w:val="00A11EE5"/>
    <w:rsid w:val="00A12817"/>
    <w:rsid w:val="00A92D31"/>
    <w:rsid w:val="00A956EF"/>
    <w:rsid w:val="00AA60A6"/>
    <w:rsid w:val="00AB1191"/>
    <w:rsid w:val="00AB4405"/>
    <w:rsid w:val="00AC2468"/>
    <w:rsid w:val="00AC5CB6"/>
    <w:rsid w:val="00AD69D5"/>
    <w:rsid w:val="00AE5C30"/>
    <w:rsid w:val="00AF1763"/>
    <w:rsid w:val="00AF30EF"/>
    <w:rsid w:val="00AF3BE6"/>
    <w:rsid w:val="00AF6E63"/>
    <w:rsid w:val="00AF71D0"/>
    <w:rsid w:val="00B00F67"/>
    <w:rsid w:val="00B03D3D"/>
    <w:rsid w:val="00B064F2"/>
    <w:rsid w:val="00B11516"/>
    <w:rsid w:val="00B22654"/>
    <w:rsid w:val="00B33173"/>
    <w:rsid w:val="00B34EC2"/>
    <w:rsid w:val="00B566E7"/>
    <w:rsid w:val="00B8277A"/>
    <w:rsid w:val="00B84B96"/>
    <w:rsid w:val="00B85C86"/>
    <w:rsid w:val="00B8706B"/>
    <w:rsid w:val="00B92ECB"/>
    <w:rsid w:val="00B9362D"/>
    <w:rsid w:val="00BB6505"/>
    <w:rsid w:val="00BE3660"/>
    <w:rsid w:val="00BE439F"/>
    <w:rsid w:val="00BF54F6"/>
    <w:rsid w:val="00BF5A00"/>
    <w:rsid w:val="00C10167"/>
    <w:rsid w:val="00C123D0"/>
    <w:rsid w:val="00C201C5"/>
    <w:rsid w:val="00C2050C"/>
    <w:rsid w:val="00C2781B"/>
    <w:rsid w:val="00C27C84"/>
    <w:rsid w:val="00C32776"/>
    <w:rsid w:val="00C36660"/>
    <w:rsid w:val="00C45DAD"/>
    <w:rsid w:val="00C519C6"/>
    <w:rsid w:val="00C53666"/>
    <w:rsid w:val="00C53E46"/>
    <w:rsid w:val="00C62249"/>
    <w:rsid w:val="00C673E7"/>
    <w:rsid w:val="00C708A1"/>
    <w:rsid w:val="00C811CA"/>
    <w:rsid w:val="00C86EBB"/>
    <w:rsid w:val="00C92E63"/>
    <w:rsid w:val="00C95D51"/>
    <w:rsid w:val="00CA2672"/>
    <w:rsid w:val="00CB0EAC"/>
    <w:rsid w:val="00CB1813"/>
    <w:rsid w:val="00CB4585"/>
    <w:rsid w:val="00CC0D57"/>
    <w:rsid w:val="00CC4167"/>
    <w:rsid w:val="00CC4D9B"/>
    <w:rsid w:val="00CC52C2"/>
    <w:rsid w:val="00CC57B8"/>
    <w:rsid w:val="00CD1059"/>
    <w:rsid w:val="00D04D03"/>
    <w:rsid w:val="00D07552"/>
    <w:rsid w:val="00D23793"/>
    <w:rsid w:val="00D278F8"/>
    <w:rsid w:val="00D33190"/>
    <w:rsid w:val="00D3439A"/>
    <w:rsid w:val="00D34B80"/>
    <w:rsid w:val="00D34BB1"/>
    <w:rsid w:val="00D42050"/>
    <w:rsid w:val="00D439E2"/>
    <w:rsid w:val="00D5077D"/>
    <w:rsid w:val="00D6384E"/>
    <w:rsid w:val="00D653FD"/>
    <w:rsid w:val="00D7395C"/>
    <w:rsid w:val="00D77609"/>
    <w:rsid w:val="00D80976"/>
    <w:rsid w:val="00D81311"/>
    <w:rsid w:val="00D87503"/>
    <w:rsid w:val="00DA0AE0"/>
    <w:rsid w:val="00DA1DDF"/>
    <w:rsid w:val="00DA532E"/>
    <w:rsid w:val="00DA7C3C"/>
    <w:rsid w:val="00DB00AE"/>
    <w:rsid w:val="00DB7444"/>
    <w:rsid w:val="00DB78BD"/>
    <w:rsid w:val="00DC116F"/>
    <w:rsid w:val="00DC4223"/>
    <w:rsid w:val="00DC5C22"/>
    <w:rsid w:val="00DE14E1"/>
    <w:rsid w:val="00DE6283"/>
    <w:rsid w:val="00E0136F"/>
    <w:rsid w:val="00E02744"/>
    <w:rsid w:val="00E23915"/>
    <w:rsid w:val="00E25B3C"/>
    <w:rsid w:val="00E33A0D"/>
    <w:rsid w:val="00E428F0"/>
    <w:rsid w:val="00E472D4"/>
    <w:rsid w:val="00E50195"/>
    <w:rsid w:val="00E515DC"/>
    <w:rsid w:val="00E534CA"/>
    <w:rsid w:val="00E54BA9"/>
    <w:rsid w:val="00E61A36"/>
    <w:rsid w:val="00E74BA9"/>
    <w:rsid w:val="00E93965"/>
    <w:rsid w:val="00EA2A3D"/>
    <w:rsid w:val="00EB3D44"/>
    <w:rsid w:val="00EC3CC2"/>
    <w:rsid w:val="00EE34B5"/>
    <w:rsid w:val="00EE448C"/>
    <w:rsid w:val="00F03AE3"/>
    <w:rsid w:val="00F11B6E"/>
    <w:rsid w:val="00F12513"/>
    <w:rsid w:val="00F140F0"/>
    <w:rsid w:val="00F16906"/>
    <w:rsid w:val="00F37700"/>
    <w:rsid w:val="00F42073"/>
    <w:rsid w:val="00F45E95"/>
    <w:rsid w:val="00F53362"/>
    <w:rsid w:val="00F60165"/>
    <w:rsid w:val="00F63F8D"/>
    <w:rsid w:val="00F73CC2"/>
    <w:rsid w:val="00F86274"/>
    <w:rsid w:val="00F9237F"/>
    <w:rsid w:val="00F97930"/>
    <w:rsid w:val="00FA03E9"/>
    <w:rsid w:val="00FA37D0"/>
    <w:rsid w:val="00FA6177"/>
    <w:rsid w:val="00FB3F8E"/>
    <w:rsid w:val="00FC11F2"/>
    <w:rsid w:val="00FC4F03"/>
    <w:rsid w:val="00FC54D0"/>
    <w:rsid w:val="00FC57A7"/>
    <w:rsid w:val="00FD1A3B"/>
    <w:rsid w:val="00FD1C9E"/>
    <w:rsid w:val="00FD6286"/>
    <w:rsid w:val="00FE6E04"/>
    <w:rsid w:val="00FF4C77"/>
    <w:rsid w:val="00FF50D8"/>
    <w:rsid w:val="09D48634"/>
    <w:rsid w:val="0A70EEAA"/>
    <w:rsid w:val="1C9AABF4"/>
    <w:rsid w:val="201985B2"/>
    <w:rsid w:val="2795F6D7"/>
    <w:rsid w:val="36294394"/>
    <w:rsid w:val="3824F4F6"/>
    <w:rsid w:val="4611243B"/>
    <w:rsid w:val="4BAB570C"/>
    <w:rsid w:val="54D92935"/>
    <w:rsid w:val="59CDEE30"/>
    <w:rsid w:val="618F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4CFF91F6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D278F8"/>
  </w:style>
  <w:style w:type="character" w:customStyle="1" w:styleId="sowc">
    <w:name w:val="sowc"/>
    <w:basedOn w:val="DefaultParagraphFont"/>
    <w:rsid w:val="00703359"/>
  </w:style>
  <w:style w:type="character" w:customStyle="1" w:styleId="howc">
    <w:name w:val="howc"/>
    <w:basedOn w:val="DefaultParagraphFont"/>
    <w:rsid w:val="00703359"/>
  </w:style>
  <w:style w:type="paragraph" w:customStyle="1" w:styleId="My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eastAsiaTheme="minorHAnsi" w:hAnsiTheme="minorHAnsi" w:cstheme="minorBidi"/>
      <w:color w:val="44546A" w:themeColor="text2"/>
      <w:lang w:val="en-US" w:eastAsia="en-US"/>
    </w:rPr>
  </w:style>
  <w:style w:type="paragraph" w:styleId="ListParagraph">
    <w:name w:val="List Paragraph"/>
    <w:basedOn w:val="Normal"/>
    <w:uiPriority w:val="34"/>
    <w:qFormat/>
    <w:rsid w:val="000D4ED1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DC422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C4223"/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ko-KR"/>
    </w:rPr>
  </w:style>
  <w:style w:type="table" w:styleId="TableGrid">
    <w:name w:val="Table Grid"/>
    <w:basedOn w:val="TableNormal"/>
    <w:rsid w:val="000D4A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A11E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1E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dd912b2-fccb-479a-8d4b-2937e8398ddb" xsi:nil="true"/>
    <lcf76f155ced4ddcb4097134ff3c332f xmlns="71d96f78-74e6-472a-8bb2-341772c9b8b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582E0B82A07048A48C23433B10B790" ma:contentTypeVersion="15" ma:contentTypeDescription="Create a new document." ma:contentTypeScope="" ma:versionID="c1a91ee3404839a666d1771d3e6f506f">
  <xsd:schema xmlns:xsd="http://www.w3.org/2001/XMLSchema" xmlns:xs="http://www.w3.org/2001/XMLSchema" xmlns:p="http://schemas.microsoft.com/office/2006/metadata/properties" xmlns:ns2="71d96f78-74e6-472a-8bb2-341772c9b8b3" xmlns:ns3="7dd912b2-fccb-479a-8d4b-2937e8398ddb" targetNamespace="http://schemas.microsoft.com/office/2006/metadata/properties" ma:root="true" ma:fieldsID="2673e5432d7e9e36806c2bb99ce5e761" ns2:_="" ns3:_="">
    <xsd:import namespace="71d96f78-74e6-472a-8bb2-341772c9b8b3"/>
    <xsd:import namespace="7dd912b2-fccb-479a-8d4b-2937e8398d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d96f78-74e6-472a-8bb2-341772c9b8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d912b2-fccb-479a-8d4b-2937e8398d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c7d1f56-7ccc-4f56-a8ce-c0d90b3ae347}" ma:internalName="TaxCatchAll" ma:showField="CatchAllData" ma:web="7dd912b2-fccb-479a-8d4b-2937e8398d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6F6274-E6BA-4D30-B2AF-07431B01F97A}">
  <ds:schemaRefs>
    <ds:schemaRef ds:uri="http://schemas.microsoft.com/office/2006/metadata/properties"/>
    <ds:schemaRef ds:uri="http://schemas.microsoft.com/office/infopath/2007/PartnerControls"/>
    <ds:schemaRef ds:uri="7dd912b2-fccb-479a-8d4b-2937e8398ddb"/>
    <ds:schemaRef ds:uri="71d96f78-74e6-472a-8bb2-341772c9b8b3"/>
  </ds:schemaRefs>
</ds:datastoreItem>
</file>

<file path=customXml/itemProps2.xml><?xml version="1.0" encoding="utf-8"?>
<ds:datastoreItem xmlns:ds="http://schemas.openxmlformats.org/officeDocument/2006/customXml" ds:itemID="{FD498141-90C7-41C8-BD58-7B1B3B6B05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d96f78-74e6-472a-8bb2-341772c9b8b3"/>
    <ds:schemaRef ds:uri="7dd912b2-fccb-479a-8d4b-2937e8398d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18F48DA-9061-4AA4-89E5-111FC5BE55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template-letterhead</Template>
  <TotalTime>12</TotalTime>
  <Pages>4</Pages>
  <Words>811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Hockley</dc:creator>
  <cp:keywords/>
  <dc:description/>
  <cp:lastModifiedBy>K Hall</cp:lastModifiedBy>
  <cp:revision>11</cp:revision>
  <cp:lastPrinted>2025-03-13T10:42:00Z</cp:lastPrinted>
  <dcterms:created xsi:type="dcterms:W3CDTF">2024-10-16T13:32:00Z</dcterms:created>
  <dcterms:modified xsi:type="dcterms:W3CDTF">2025-03-13T10:54:00Z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0x01010019582E0B82A07048A48C23433B10B790</vt:lpwstr>
  </property>
  <property fmtid="{D5CDD505-2E9C-101B-9397-08002B2CF9AE}" pid="3" name="Order">
    <vt:r8>234400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2022-11-28T15:07:04Z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7bf61ca4-f723-4784-93be-39fa163976fb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